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5A" w:rsidRDefault="001E145A" w:rsidP="00DF14EC">
      <w:pPr>
        <w:rPr>
          <w:sz w:val="24"/>
        </w:rPr>
      </w:pPr>
    </w:p>
    <w:p w:rsidR="00E2783F" w:rsidRDefault="00E2783F" w:rsidP="00DF14EC">
      <w:pPr>
        <w:rPr>
          <w:sz w:val="24"/>
        </w:rPr>
      </w:pPr>
    </w:p>
    <w:p w:rsidR="001E145A" w:rsidRDefault="001E145A" w:rsidP="00DF14EC">
      <w:pPr>
        <w:rPr>
          <w:sz w:val="24"/>
        </w:rPr>
      </w:pPr>
    </w:p>
    <w:p w:rsidR="00AC1F00" w:rsidRDefault="008A3D26" w:rsidP="00DF14EC">
      <w:pPr>
        <w:rPr>
          <w:rFonts w:ascii="Times New Roman" w:hAnsi="Times New Roman" w:cs="Times New Roman"/>
        </w:rPr>
      </w:pPr>
      <w:r w:rsidRPr="00E045A3">
        <w:rPr>
          <w:sz w:val="24"/>
        </w:rPr>
        <w:t>Teacher</w:t>
      </w:r>
      <w:r w:rsidR="004F6667">
        <w:rPr>
          <w:sz w:val="24"/>
        </w:rPr>
        <w:t>Name:</w:t>
      </w:r>
      <w:r w:rsidR="008764AA">
        <w:rPr>
          <w:sz w:val="24"/>
        </w:rPr>
        <w:t xml:space="preserve">  Lubna Tanweer</w:t>
      </w:r>
      <w:r w:rsidR="008764AA">
        <w:rPr>
          <w:sz w:val="24"/>
        </w:rPr>
        <w:tab/>
      </w:r>
      <w:r w:rsidR="008764AA">
        <w:rPr>
          <w:sz w:val="24"/>
        </w:rPr>
        <w:tab/>
        <w:t xml:space="preserve"> </w:t>
      </w:r>
      <w:r w:rsidR="00EB6C9A">
        <w:rPr>
          <w:sz w:val="24"/>
        </w:rPr>
        <w:t>Class:</w:t>
      </w:r>
      <w:r w:rsidR="00E2783F">
        <w:rPr>
          <w:sz w:val="24"/>
        </w:rPr>
        <w:t>11</w:t>
      </w:r>
      <w:r w:rsidR="008764AA">
        <w:rPr>
          <w:sz w:val="24"/>
        </w:rPr>
        <w:t>, 10</w:t>
      </w:r>
      <w:r w:rsidR="008764AA">
        <w:rPr>
          <w:sz w:val="24"/>
        </w:rPr>
        <w:tab/>
      </w:r>
      <w:r w:rsidR="008764AA">
        <w:rPr>
          <w:sz w:val="24"/>
        </w:rPr>
        <w:tab/>
      </w:r>
      <w:r w:rsidR="00577EC2">
        <w:rPr>
          <w:sz w:val="24"/>
        </w:rPr>
        <w:t>Subject:</w:t>
      </w:r>
      <w:bookmarkStart w:id="0" w:name="_GoBack"/>
      <w:bookmarkEnd w:id="0"/>
      <w:r w:rsidR="008764AA">
        <w:rPr>
          <w:sz w:val="24"/>
        </w:rPr>
        <w:t>Computer Science</w:t>
      </w:r>
    </w:p>
    <w:p w:rsidR="00945CF4" w:rsidRPr="007E0E58" w:rsidRDefault="00945CF4" w:rsidP="007E0E58">
      <w:pPr>
        <w:rPr>
          <w:rFonts w:ascii="Times New Roman" w:hAnsi="Times New Roman" w:cs="Times New Roman"/>
        </w:rPr>
      </w:pPr>
    </w:p>
    <w:p w:rsidR="00BF664E" w:rsidRDefault="00BF664E" w:rsidP="00BF664E">
      <w:r>
        <w:t>Chapter1  Worksheet  paper  2016</w:t>
      </w:r>
    </w:p>
    <w:p w:rsidR="00BF664E" w:rsidRDefault="00BF664E" w:rsidP="00BF664E">
      <w:r>
        <w:rPr>
          <w:noProof/>
        </w:rPr>
        <w:drawing>
          <wp:inline distT="0" distB="0" distL="0" distR="0">
            <wp:extent cx="6084912" cy="33051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276" t="18519" r="20192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13" cy="331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4E" w:rsidRDefault="00BF664E" w:rsidP="00BF664E">
      <w:r>
        <w:rPr>
          <w:noProof/>
        </w:rPr>
        <w:lastRenderedPageBreak/>
        <w:drawing>
          <wp:inline distT="0" distB="0" distL="0" distR="0">
            <wp:extent cx="6067425" cy="6602786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647" t="10541" r="26763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44" cy="661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4E" w:rsidRDefault="00BF664E" w:rsidP="00BF664E">
      <w:r>
        <w:rPr>
          <w:noProof/>
        </w:rPr>
        <w:lastRenderedPageBreak/>
        <w:drawing>
          <wp:inline distT="0" distB="0" distL="0" distR="0">
            <wp:extent cx="6029325" cy="7085152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654" t="13105" r="31570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16" cy="708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4E" w:rsidRDefault="00BF664E" w:rsidP="00BF664E">
      <w:r>
        <w:rPr>
          <w:noProof/>
        </w:rPr>
        <w:lastRenderedPageBreak/>
        <w:drawing>
          <wp:inline distT="0" distB="0" distL="0" distR="0">
            <wp:extent cx="6248400" cy="660673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006" t="10826" r="26282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60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4E" w:rsidRDefault="00BF664E" w:rsidP="00BF664E">
      <w:r w:rsidRPr="0065612C">
        <w:rPr>
          <w:noProof/>
        </w:rPr>
        <w:lastRenderedPageBreak/>
        <w:drawing>
          <wp:inline distT="0" distB="0" distL="0" distR="0">
            <wp:extent cx="6772852" cy="904875"/>
            <wp:effectExtent l="19050" t="0" r="8948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327" t="15253" r="26923" b="7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52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6841" cy="2105025"/>
            <wp:effectExtent l="19050" t="0" r="250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327" t="58347" r="26923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41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4E" w:rsidRDefault="00BF664E" w:rsidP="00BF664E">
      <w:r>
        <w:rPr>
          <w:noProof/>
        </w:rPr>
        <w:drawing>
          <wp:inline distT="0" distB="0" distL="0" distR="0">
            <wp:extent cx="5934075" cy="5542818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167" t="21368" r="27083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4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4E" w:rsidRDefault="00BF664E" w:rsidP="00BF664E"/>
    <w:p w:rsidR="00BF664E" w:rsidRDefault="00BF664E" w:rsidP="00BF664E"/>
    <w:p w:rsidR="00BF664E" w:rsidRDefault="00BF664E" w:rsidP="00BF664E"/>
    <w:p w:rsidR="00BF664E" w:rsidRDefault="00BF664E" w:rsidP="00BF664E"/>
    <w:p w:rsidR="00BF664E" w:rsidRDefault="00BF664E" w:rsidP="00BF664E"/>
    <w:p w:rsidR="00BF664E" w:rsidRDefault="00BF664E" w:rsidP="00BF664E"/>
    <w:p w:rsidR="00BF664E" w:rsidRDefault="00BF664E" w:rsidP="00BF664E">
      <w:r>
        <w:rPr>
          <w:noProof/>
        </w:rPr>
        <w:drawing>
          <wp:inline distT="0" distB="0" distL="0" distR="0">
            <wp:extent cx="6499806" cy="36195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571" t="35613" r="27564" b="2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06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48" w:rsidRPr="007E0E58" w:rsidRDefault="00570648" w:rsidP="00E914E9">
      <w:pPr>
        <w:spacing w:after="200" w:line="276" w:lineRule="auto"/>
        <w:rPr>
          <w:rFonts w:ascii="Times New Roman" w:hAnsi="Times New Roman" w:cs="Times New Roman"/>
        </w:rPr>
      </w:pPr>
    </w:p>
    <w:sectPr w:rsidR="00570648" w:rsidRPr="007E0E58" w:rsidSect="001E145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720" w:right="720" w:bottom="720" w:left="72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9A4" w:rsidRDefault="002079A4" w:rsidP="00570648">
      <w:pPr>
        <w:spacing w:after="0" w:line="240" w:lineRule="auto"/>
      </w:pPr>
      <w:r>
        <w:separator/>
      </w:r>
    </w:p>
  </w:endnote>
  <w:endnote w:type="continuationSeparator" w:id="1">
    <w:p w:rsidR="002079A4" w:rsidRDefault="002079A4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71"/>
      <w:gridCol w:w="3594"/>
    </w:tblGrid>
    <w:tr w:rsidR="007515D1">
      <w:tc>
        <w:tcPr>
          <w:tcW w:w="0" w:type="auto"/>
        </w:tcPr>
        <w:p w:rsidR="007515D1" w:rsidRDefault="00FB1892">
          <w:pPr>
            <w:pStyle w:val="Footer"/>
          </w:pPr>
          <w:r>
            <w:rPr>
              <w:noProof/>
            </w:rPr>
          </w:r>
          <w:r>
            <w:rPr>
              <w:noProof/>
            </w:rPr>
            <w:pict>
              <v:group id="Group 4" o:spid="_x0000_s4097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">
                <v:rect id="Rectangle 5" o:spid="_x0000_s4100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<v:fill opacity="32896f"/>
                  <v:shadow color="#d8d8d8 [2732]" offset="3pt,3pt"/>
                </v:rect>
                <v:rect id="Rectangle 6" o:spid="_x0000_s4099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<v:shadow on="t" color="#1f3763 [1608]" opacity=".5" offset="1pt"/>
                </v:rect>
                <v:rect id="Rectangle 7" o:spid="_x0000_s4098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<v:fill opacity="32896f"/>
                  <v:shadow color="#d8d8d8 [2732]" offset="3pt,3pt"/>
                </v:rect>
                <w10:wrap type="none"/>
                <w10:anchorlock/>
              </v:group>
            </w:pict>
          </w:r>
        </w:p>
      </w:tc>
      <w:tc>
        <w:tcPr>
          <w:tcW w:w="0" w:type="auto"/>
        </w:tcPr>
        <w:p w:rsidR="007515D1" w:rsidRDefault="00FB1892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9A4" w:rsidRDefault="002079A4" w:rsidP="00570648">
      <w:pPr>
        <w:spacing w:after="0" w:line="240" w:lineRule="auto"/>
      </w:pPr>
      <w:r>
        <w:separator/>
      </w:r>
    </w:p>
  </w:footnote>
  <w:footnote w:type="continuationSeparator" w:id="1">
    <w:p w:rsidR="002079A4" w:rsidRDefault="002079A4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B189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1" type="#_x0000_t202" style="position:absolute;margin-left:0;margin-top:0;width:208pt;height:90.85pt;z-index:251662336;visibility:visible;mso-width-percent:400;mso-height-percent:200;mso-position-horizontal:center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" filled="f" strokecolor="white [3212]">
          <v:textbox style="mso-fit-shape-to-text:t">
            <w:txbxContent>
              <w:p w:rsidR="00DF0166" w:rsidRDefault="00DF0166" w:rsidP="00DF0166">
                <w:pPr>
                  <w:jc w:val="center"/>
                  <w:rPr>
                    <w:rFonts w:ascii="Arenski" w:hAnsi="Arenski"/>
                    <w:sz w:val="44"/>
                  </w:rPr>
                </w:pPr>
                <w:r w:rsidRPr="00DF0166">
                  <w:rPr>
                    <w:rFonts w:ascii="Arenski" w:hAnsi="Arenski"/>
                    <w:sz w:val="44"/>
                  </w:rPr>
                  <w:t>The City School</w:t>
                </w:r>
              </w:p>
              <w:p w:rsidR="00DF0166" w:rsidRDefault="00DF0166" w:rsidP="00DF0166">
                <w:pPr>
                  <w:jc w:val="center"/>
                  <w:rPr>
                    <w:sz w:val="24"/>
                  </w:rPr>
                </w:pPr>
                <w:r w:rsidRPr="00DF0166">
                  <w:rPr>
                    <w:sz w:val="24"/>
                  </w:rPr>
                  <w:t>North Nazimabad Boys Campus</w:t>
                </w:r>
              </w:p>
              <w:p w:rsidR="002318BF" w:rsidRPr="00DF0166" w:rsidRDefault="002318BF" w:rsidP="00DF0166">
                <w:pPr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E-Worksheet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079A4"/>
    <w:rsid w:val="000318A3"/>
    <w:rsid w:val="00124AB2"/>
    <w:rsid w:val="00137B2F"/>
    <w:rsid w:val="00154B33"/>
    <w:rsid w:val="00194A6C"/>
    <w:rsid w:val="001E145A"/>
    <w:rsid w:val="00202492"/>
    <w:rsid w:val="00203834"/>
    <w:rsid w:val="002079A4"/>
    <w:rsid w:val="00212123"/>
    <w:rsid w:val="00225DC9"/>
    <w:rsid w:val="002318BF"/>
    <w:rsid w:val="002D5DC7"/>
    <w:rsid w:val="003450F8"/>
    <w:rsid w:val="004016A8"/>
    <w:rsid w:val="004311C4"/>
    <w:rsid w:val="00432BFC"/>
    <w:rsid w:val="00451BE5"/>
    <w:rsid w:val="00455AEC"/>
    <w:rsid w:val="0047671E"/>
    <w:rsid w:val="00485F37"/>
    <w:rsid w:val="004E3958"/>
    <w:rsid w:val="004F6667"/>
    <w:rsid w:val="00512861"/>
    <w:rsid w:val="00541183"/>
    <w:rsid w:val="00570648"/>
    <w:rsid w:val="00577EC2"/>
    <w:rsid w:val="005A7797"/>
    <w:rsid w:val="005E1D77"/>
    <w:rsid w:val="005F731A"/>
    <w:rsid w:val="00603DBB"/>
    <w:rsid w:val="0064744B"/>
    <w:rsid w:val="006B4A3C"/>
    <w:rsid w:val="006B4A74"/>
    <w:rsid w:val="006C3471"/>
    <w:rsid w:val="006C3E60"/>
    <w:rsid w:val="006F5DCC"/>
    <w:rsid w:val="00745643"/>
    <w:rsid w:val="007515D1"/>
    <w:rsid w:val="007E0E58"/>
    <w:rsid w:val="00833DA5"/>
    <w:rsid w:val="008764AA"/>
    <w:rsid w:val="008A3D26"/>
    <w:rsid w:val="00945CF4"/>
    <w:rsid w:val="0099141F"/>
    <w:rsid w:val="009A575D"/>
    <w:rsid w:val="00A00E72"/>
    <w:rsid w:val="00A40707"/>
    <w:rsid w:val="00A447A7"/>
    <w:rsid w:val="00AC1F00"/>
    <w:rsid w:val="00AD6229"/>
    <w:rsid w:val="00B92B9B"/>
    <w:rsid w:val="00BF55A6"/>
    <w:rsid w:val="00BF664E"/>
    <w:rsid w:val="00C12FB8"/>
    <w:rsid w:val="00C84841"/>
    <w:rsid w:val="00CB6C39"/>
    <w:rsid w:val="00D03DEC"/>
    <w:rsid w:val="00D5754A"/>
    <w:rsid w:val="00DF0166"/>
    <w:rsid w:val="00DF14EC"/>
    <w:rsid w:val="00DF5AC5"/>
    <w:rsid w:val="00E0278D"/>
    <w:rsid w:val="00E045A3"/>
    <w:rsid w:val="00E2783F"/>
    <w:rsid w:val="00E903EE"/>
    <w:rsid w:val="00E914E9"/>
    <w:rsid w:val="00EB6C9A"/>
    <w:rsid w:val="00EC7731"/>
    <w:rsid w:val="00EF45A3"/>
    <w:rsid w:val="00F1561A"/>
    <w:rsid w:val="00F23433"/>
    <w:rsid w:val="00FB1892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8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s\Downloads\CS%20blog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E3F2C-11B5-4743-B8F2-E16B02122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 blogtemp.dotx</Template>
  <TotalTime>3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Teachers</cp:lastModifiedBy>
  <cp:revision>1</cp:revision>
  <cp:lastPrinted>2016-10-26T06:29:00Z</cp:lastPrinted>
  <dcterms:created xsi:type="dcterms:W3CDTF">2018-11-23T07:50:00Z</dcterms:created>
  <dcterms:modified xsi:type="dcterms:W3CDTF">2018-11-23T07:53:00Z</dcterms:modified>
</cp:coreProperties>
</file>