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E2A3C" w:rsidRDefault="00A02C85" w:rsidP="00CE2A3C">
      <w:r>
        <w:t>Questions</w:t>
      </w:r>
      <w:r w:rsidR="00CC40E5">
        <w:t xml:space="preserve"> from Chapter 1 “Binary and Hexadecimal Number System” 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740ED6" w:rsidRDefault="00740ED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2E2945" wp14:editId="14FF02F1">
            <wp:extent cx="5485606" cy="256032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21" t="14754" r="20875" b="7685"/>
                    <a:stretch/>
                  </pic:blipFill>
                  <pic:spPr bwMode="auto">
                    <a:xfrm>
                      <a:off x="0" y="0"/>
                      <a:ext cx="5487828" cy="256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D6" w:rsidRDefault="00740ED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0B22044" wp14:editId="1F775538">
            <wp:extent cx="5486005" cy="16256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11" t="37076" r="20232" b="23952"/>
                    <a:stretch/>
                  </pic:blipFill>
                  <pic:spPr bwMode="auto">
                    <a:xfrm>
                      <a:off x="0" y="0"/>
                      <a:ext cx="5487840" cy="162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D6" w:rsidRDefault="00740ED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4032237" wp14:editId="7D6EBE31">
            <wp:extent cx="5486400" cy="200437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545" t="27618" r="19807" b="34922"/>
                    <a:stretch/>
                  </pic:blipFill>
                  <pic:spPr bwMode="auto">
                    <a:xfrm>
                      <a:off x="0" y="0"/>
                      <a:ext cx="5486400" cy="200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094" w:rsidRDefault="005C4094" w:rsidP="00F9537B">
      <w:pPr>
        <w:rPr>
          <w:rFonts w:ascii="Times New Roman" w:hAnsi="Times New Roman" w:cs="Times New Roman"/>
          <w:sz w:val="24"/>
        </w:rPr>
      </w:pPr>
    </w:p>
    <w:p w:rsidR="00F51F59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F51F59" w:rsidRDefault="00F51F5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179204A" wp14:editId="7F15A904">
            <wp:extent cx="5485936" cy="276352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971" t="13620" r="20654" b="11458"/>
                    <a:stretch/>
                  </pic:blipFill>
                  <pic:spPr bwMode="auto">
                    <a:xfrm>
                      <a:off x="0" y="0"/>
                      <a:ext cx="5486742" cy="276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F59" w:rsidRPr="003A2D4B" w:rsidRDefault="00F51F5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C82B6F7" wp14:editId="05183E5C">
            <wp:extent cx="5485765" cy="3332480"/>
            <wp:effectExtent l="0" t="0" r="63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545" t="14376" r="25551" b="14869"/>
                    <a:stretch/>
                  </pic:blipFill>
                  <pic:spPr bwMode="auto">
                    <a:xfrm>
                      <a:off x="0" y="0"/>
                      <a:ext cx="5486718" cy="3333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073A12" wp14:editId="06F2C172">
            <wp:extent cx="5567680" cy="14217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44" t="54477" r="25039" b="9200"/>
                    <a:stretch/>
                  </pic:blipFill>
                  <pic:spPr bwMode="auto">
                    <a:xfrm>
                      <a:off x="0" y="0"/>
                      <a:ext cx="5594979" cy="1428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F51F59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2210_s15_qp1</w:t>
      </w:r>
      <w:r w:rsidR="002B0213">
        <w:rPr>
          <w:rFonts w:ascii="Times New Roman" w:hAnsi="Times New Roman" w:cs="Times New Roman"/>
          <w:sz w:val="24"/>
        </w:rPr>
        <w:t>2</w:t>
      </w:r>
    </w:p>
    <w:p w:rsidR="00F51F59" w:rsidRDefault="00F51F59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BE59445" wp14:editId="251B26EF">
            <wp:extent cx="5485815" cy="2641600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971" t="14755" r="20449" b="11830"/>
                    <a:stretch/>
                  </pic:blipFill>
                  <pic:spPr bwMode="auto">
                    <a:xfrm>
                      <a:off x="0" y="0"/>
                      <a:ext cx="5486700" cy="2642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4199" w:rsidRPr="008A4199">
        <w:rPr>
          <w:noProof/>
        </w:rPr>
        <w:t xml:space="preserve"> </w:t>
      </w:r>
      <w:r w:rsidR="008A4199">
        <w:rPr>
          <w:noProof/>
        </w:rPr>
        <w:drawing>
          <wp:inline distT="0" distB="0" distL="0" distR="0" wp14:anchorId="5E75A580" wp14:editId="657CA9CD">
            <wp:extent cx="5486020" cy="2357120"/>
            <wp:effectExtent l="0" t="0" r="63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098" t="27240" r="20230" b="12597"/>
                    <a:stretch/>
                  </pic:blipFill>
                  <pic:spPr bwMode="auto">
                    <a:xfrm>
                      <a:off x="0" y="0"/>
                      <a:ext cx="5488440" cy="23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319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</w:t>
      </w:r>
      <w:r w:rsidR="002B0213">
        <w:rPr>
          <w:rFonts w:ascii="Times New Roman" w:hAnsi="Times New Roman" w:cs="Times New Roman"/>
          <w:sz w:val="24"/>
        </w:rPr>
        <w:t>2</w:t>
      </w:r>
    </w:p>
    <w:p w:rsidR="0025272B" w:rsidRDefault="002527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18BDA24" wp14:editId="5B5E43A7">
            <wp:extent cx="5486008" cy="2377440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333" t="19295" r="19803" b="12215"/>
                    <a:stretch/>
                  </pic:blipFill>
                  <pic:spPr bwMode="auto">
                    <a:xfrm>
                      <a:off x="0" y="0"/>
                      <a:ext cx="5488587" cy="237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72B" w:rsidRDefault="002527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1CE7322" wp14:editId="1C819586">
            <wp:extent cx="5485765" cy="2946400"/>
            <wp:effectExtent l="0" t="0" r="63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737" t="17403" r="20229" b="23945"/>
                    <a:stretch/>
                  </pic:blipFill>
                  <pic:spPr bwMode="auto">
                    <a:xfrm>
                      <a:off x="0" y="0"/>
                      <a:ext cx="5487281" cy="294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272B" w:rsidRPr="003A2D4B" w:rsidRDefault="002527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84347DA" wp14:editId="364E0EEE">
            <wp:extent cx="5486400" cy="463513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099" t="12106" r="19997" b="5387"/>
                    <a:stretch/>
                  </pic:blipFill>
                  <pic:spPr bwMode="auto">
                    <a:xfrm>
                      <a:off x="0" y="0"/>
                      <a:ext cx="5486400" cy="463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</w:t>
      </w:r>
      <w:r w:rsidR="00167319">
        <w:rPr>
          <w:rFonts w:ascii="Times New Roman" w:hAnsi="Times New Roman" w:cs="Times New Roman"/>
          <w:sz w:val="24"/>
        </w:rPr>
        <w:t>3</w:t>
      </w:r>
    </w:p>
    <w:p w:rsidR="0025272B" w:rsidRDefault="002527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3611168" wp14:editId="043BFC1C">
            <wp:extent cx="5485765" cy="195072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609" t="32536" r="18311" b="18270"/>
                    <a:stretch/>
                  </pic:blipFill>
                  <pic:spPr bwMode="auto">
                    <a:xfrm>
                      <a:off x="0" y="0"/>
                      <a:ext cx="5486912" cy="195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4DD" w:rsidRDefault="004004DD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D38EEB3" wp14:editId="4CCFB202">
            <wp:extent cx="5485130" cy="1402080"/>
            <wp:effectExtent l="0" t="0" r="127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438" t="46912" r="19384" b="20927"/>
                    <a:stretch/>
                  </pic:blipFill>
                  <pic:spPr bwMode="auto">
                    <a:xfrm>
                      <a:off x="0" y="0"/>
                      <a:ext cx="5486699" cy="140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4DD" w:rsidRDefault="004004DD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DED5E9" wp14:editId="3DFCFC38">
            <wp:extent cx="5485130" cy="1463040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012" t="32915" r="20018" b="28868"/>
                    <a:stretch/>
                  </pic:blipFill>
                  <pic:spPr bwMode="auto">
                    <a:xfrm>
                      <a:off x="0" y="0"/>
                      <a:ext cx="5488227" cy="146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</w:t>
      </w:r>
      <w:r w:rsidR="002B0213">
        <w:rPr>
          <w:rFonts w:ascii="Times New Roman" w:hAnsi="Times New Roman" w:cs="Times New Roman"/>
          <w:sz w:val="24"/>
        </w:rPr>
        <w:t>1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80B71F0" wp14:editId="12E2E6BC">
            <wp:extent cx="5485208" cy="2357120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333" t="14376" r="20021" b="34167"/>
                    <a:stretch/>
                  </pic:blipFill>
                  <pic:spPr bwMode="auto">
                    <a:xfrm>
                      <a:off x="0" y="0"/>
                      <a:ext cx="5486634" cy="235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C92545C" wp14:editId="44C2E9AE">
            <wp:extent cx="5485130" cy="3616960"/>
            <wp:effectExtent l="0" t="0" r="127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758" t="10970" r="20022" b="6926"/>
                    <a:stretch/>
                  </pic:blipFill>
                  <pic:spPr bwMode="auto">
                    <a:xfrm>
                      <a:off x="0" y="0"/>
                      <a:ext cx="5487659" cy="361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F21083" wp14:editId="3FDEB411">
            <wp:extent cx="5485594" cy="134112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311" t="13998" r="20658" b="50813"/>
                    <a:stretch/>
                  </pic:blipFill>
                  <pic:spPr bwMode="auto">
                    <a:xfrm>
                      <a:off x="0" y="0"/>
                      <a:ext cx="5488256" cy="134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C7429AF" wp14:editId="2BFDCC66">
            <wp:extent cx="5485351" cy="134112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885" t="13241" r="20448" b="49680"/>
                    <a:stretch/>
                  </pic:blipFill>
                  <pic:spPr bwMode="auto">
                    <a:xfrm>
                      <a:off x="0" y="0"/>
                      <a:ext cx="5488168" cy="134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A2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</w:t>
      </w:r>
      <w:r w:rsidR="002B0213">
        <w:rPr>
          <w:rFonts w:ascii="Times New Roman" w:hAnsi="Times New Roman" w:cs="Times New Roman"/>
          <w:sz w:val="24"/>
        </w:rPr>
        <w:t>2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7439F71" wp14:editId="3387CF00">
            <wp:extent cx="5486347" cy="251968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21" t="12863" r="20024" b="14874"/>
                    <a:stretch/>
                  </pic:blipFill>
                  <pic:spPr bwMode="auto">
                    <a:xfrm>
                      <a:off x="0" y="0"/>
                      <a:ext cx="5489310" cy="2521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421F4E8" wp14:editId="0CE4933D">
            <wp:extent cx="5485908" cy="1747520"/>
            <wp:effectExtent l="0" t="0" r="63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184" t="38589" r="20015" b="17895"/>
                    <a:stretch/>
                  </pic:blipFill>
                  <pic:spPr bwMode="auto">
                    <a:xfrm>
                      <a:off x="0" y="0"/>
                      <a:ext cx="5488116" cy="174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24E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</w:t>
      </w:r>
      <w:r w:rsidR="00C46DA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2D57D1" wp14:editId="22C2B165">
            <wp:extent cx="5485734" cy="28448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2333" t="15134" r="20027" b="7310"/>
                    <a:stretch/>
                  </pic:blipFill>
                  <pic:spPr bwMode="auto">
                    <a:xfrm>
                      <a:off x="0" y="0"/>
                      <a:ext cx="5488816" cy="284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86578CB" wp14:editId="315BEAD7">
            <wp:extent cx="5485130" cy="1666240"/>
            <wp:effectExtent l="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2333" t="31023" r="20019" b="25084"/>
                    <a:stretch/>
                  </pic:blipFill>
                  <pic:spPr bwMode="auto">
                    <a:xfrm>
                      <a:off x="0" y="0"/>
                      <a:ext cx="5488844" cy="1667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Pr="003A2D4B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F8041ED" wp14:editId="26898C69">
            <wp:extent cx="5486373" cy="1483360"/>
            <wp:effectExtent l="0" t="0" r="635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758" t="41238" r="20216" b="25456"/>
                    <a:stretch/>
                  </pic:blipFill>
                  <pic:spPr bwMode="auto">
                    <a:xfrm>
                      <a:off x="0" y="0"/>
                      <a:ext cx="5488832" cy="148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</w:t>
      </w:r>
      <w:r w:rsidR="00C46DA0">
        <w:rPr>
          <w:rFonts w:ascii="Times New Roman" w:hAnsi="Times New Roman" w:cs="Times New Roman"/>
          <w:sz w:val="24"/>
        </w:rPr>
        <w:t>_qp1</w:t>
      </w:r>
      <w:r w:rsidR="00CC424E">
        <w:rPr>
          <w:rFonts w:ascii="Times New Roman" w:hAnsi="Times New Roman" w:cs="Times New Roman"/>
          <w:sz w:val="24"/>
        </w:rPr>
        <w:t>3</w:t>
      </w:r>
      <w:r w:rsidR="00F7368E">
        <w:rPr>
          <w:noProof/>
        </w:rPr>
        <w:drawing>
          <wp:inline distT="0" distB="0" distL="0" distR="0" wp14:anchorId="13A83973" wp14:editId="0179C366">
            <wp:extent cx="5485765" cy="1463040"/>
            <wp:effectExtent l="0" t="0" r="63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908" t="17026" r="20211" b="34912"/>
                    <a:stretch/>
                  </pic:blipFill>
                  <pic:spPr bwMode="auto">
                    <a:xfrm>
                      <a:off x="0" y="0"/>
                      <a:ext cx="5486528" cy="146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</w:t>
      </w:r>
      <w:r w:rsidR="002B0213">
        <w:rPr>
          <w:rFonts w:ascii="Times New Roman" w:hAnsi="Times New Roman" w:cs="Times New Roman"/>
          <w:sz w:val="24"/>
        </w:rPr>
        <w:t>1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A7665F4" wp14:editId="742D6FBF">
            <wp:extent cx="5485765" cy="2722880"/>
            <wp:effectExtent l="0" t="0" r="635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545" t="12863" r="19382" b="19788"/>
                    <a:stretch/>
                  </pic:blipFill>
                  <pic:spPr bwMode="auto">
                    <a:xfrm>
                      <a:off x="0" y="0"/>
                      <a:ext cx="5487363" cy="272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3662CD4" wp14:editId="013A2EF3">
            <wp:extent cx="5485734" cy="251968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971" t="29509" r="20020" b="14114"/>
                    <a:stretch/>
                  </pic:blipFill>
                  <pic:spPr bwMode="auto">
                    <a:xfrm>
                      <a:off x="0" y="0"/>
                      <a:ext cx="5487608" cy="252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Pr="003A2D4B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928FA27" wp14:editId="549BFE75">
            <wp:extent cx="5485503" cy="1767840"/>
            <wp:effectExtent l="0" t="0" r="127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2546" t="41617" r="20451" b="13736"/>
                    <a:stretch/>
                  </pic:blipFill>
                  <pic:spPr bwMode="auto">
                    <a:xfrm>
                      <a:off x="0" y="0"/>
                      <a:ext cx="5489384" cy="176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E76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</w:t>
      </w:r>
      <w:r w:rsidR="002B0213">
        <w:rPr>
          <w:rFonts w:ascii="Times New Roman" w:hAnsi="Times New Roman" w:cs="Times New Roman"/>
          <w:sz w:val="24"/>
        </w:rPr>
        <w:t>2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B91C537" wp14:editId="2600D7AF">
            <wp:extent cx="5486205" cy="306832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1482" t="13998" r="20011" b="6155"/>
                    <a:stretch/>
                  </pic:blipFill>
                  <pic:spPr bwMode="auto">
                    <a:xfrm>
                      <a:off x="0" y="0"/>
                      <a:ext cx="5488600" cy="306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81377B5" wp14:editId="6077B782">
            <wp:extent cx="5485903" cy="1503680"/>
            <wp:effectExtent l="0" t="0" r="635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2759" t="14754" r="20643" b="50427"/>
                    <a:stretch/>
                  </pic:blipFill>
                  <pic:spPr bwMode="auto">
                    <a:xfrm>
                      <a:off x="0" y="0"/>
                      <a:ext cx="5487228" cy="150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34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</w:t>
      </w:r>
      <w:r w:rsidR="00C46DA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A61346B" wp14:editId="5A4F5BA4">
            <wp:extent cx="5485765" cy="3677920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971" t="13620" r="22994" b="13759"/>
                    <a:stretch/>
                  </pic:blipFill>
                  <pic:spPr bwMode="auto">
                    <a:xfrm>
                      <a:off x="0" y="0"/>
                      <a:ext cx="5486402" cy="367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A91952" wp14:editId="3A5E537C">
            <wp:extent cx="5486400" cy="242422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460" t="41994" r="20650" b="14865"/>
                    <a:stretch/>
                  </pic:blipFill>
                  <pic:spPr bwMode="auto">
                    <a:xfrm>
                      <a:off x="0" y="0"/>
                      <a:ext cx="5486400" cy="242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69D72CF" wp14:editId="6BBD1393">
            <wp:extent cx="5485352" cy="2052320"/>
            <wp:effectExtent l="0" t="0" r="127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758" t="36319" r="20651" b="18271"/>
                    <a:stretch/>
                  </pic:blipFill>
                  <pic:spPr bwMode="auto">
                    <a:xfrm>
                      <a:off x="0" y="0"/>
                      <a:ext cx="5488176" cy="205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68E" w:rsidRDefault="00F7368E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012BEE" wp14:editId="4193DC32">
            <wp:extent cx="5485130" cy="2783840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3609" t="34049" r="20871" b="12223"/>
                    <a:stretch/>
                  </pic:blipFill>
                  <pic:spPr bwMode="auto">
                    <a:xfrm>
                      <a:off x="0" y="0"/>
                      <a:ext cx="5488261" cy="2785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</w:t>
      </w:r>
      <w:r w:rsidR="00C46DA0">
        <w:rPr>
          <w:rFonts w:ascii="Times New Roman" w:hAnsi="Times New Roman" w:cs="Times New Roman"/>
          <w:sz w:val="24"/>
        </w:rPr>
        <w:t>_qp1</w:t>
      </w:r>
      <w:r w:rsidR="008F6E76">
        <w:rPr>
          <w:rFonts w:ascii="Times New Roman" w:hAnsi="Times New Roman" w:cs="Times New Roman"/>
          <w:sz w:val="24"/>
        </w:rPr>
        <w:t>3</w:t>
      </w:r>
    </w:p>
    <w:p w:rsidR="00F65A05" w:rsidRDefault="00F65A05" w:rsidP="00F9537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4098AD" wp14:editId="146F7292">
            <wp:extent cx="5485542" cy="2324735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1695" t="12863" r="20239" b="31506"/>
                    <a:stretch/>
                  </pic:blipFill>
                  <pic:spPr bwMode="auto">
                    <a:xfrm>
                      <a:off x="0" y="0"/>
                      <a:ext cx="5488872" cy="232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2E58CFD" wp14:editId="75FB0A38">
            <wp:extent cx="5484439" cy="105664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2758" t="30266" r="20234" b="44762"/>
                    <a:stretch/>
                  </pic:blipFill>
                  <pic:spPr bwMode="auto">
                    <a:xfrm>
                      <a:off x="0" y="0"/>
                      <a:ext cx="5489296" cy="105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</w:rPr>
      </w:pPr>
    </w:p>
    <w:p w:rsidR="00323634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</w:t>
      </w:r>
      <w:r w:rsidR="002B0213">
        <w:rPr>
          <w:rFonts w:ascii="Times New Roman" w:hAnsi="Times New Roman" w:cs="Times New Roman"/>
          <w:sz w:val="24"/>
        </w:rPr>
        <w:t>1</w:t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604A942" wp14:editId="475B8921">
            <wp:extent cx="5486400" cy="30073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2121" t="15511" r="20441" b="7297"/>
                    <a:stretch/>
                  </pic:blipFill>
                  <pic:spPr bwMode="auto">
                    <a:xfrm>
                      <a:off x="0" y="0"/>
                      <a:ext cx="5486400" cy="30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D286EEE" wp14:editId="7F3C86D8">
            <wp:extent cx="5486400" cy="327991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908" t="15133" r="19385" b="22440"/>
                    <a:stretch/>
                  </pic:blipFill>
                  <pic:spPr bwMode="auto">
                    <a:xfrm>
                      <a:off x="0" y="0"/>
                      <a:ext cx="5486400" cy="3279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Pr="003A2D4B" w:rsidRDefault="00F65A05" w:rsidP="00F9537B">
      <w:pPr>
        <w:rPr>
          <w:rFonts w:ascii="Times New Roman" w:hAnsi="Times New Roman" w:cs="Times New Roman"/>
          <w:sz w:val="24"/>
        </w:rPr>
      </w:pPr>
    </w:p>
    <w:p w:rsidR="00D21651" w:rsidRDefault="00C46DA0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</w:t>
      </w:r>
      <w:r w:rsidR="002B0213">
        <w:rPr>
          <w:rFonts w:ascii="Times New Roman" w:hAnsi="Times New Roman" w:cs="Times New Roman"/>
          <w:sz w:val="24"/>
        </w:rPr>
        <w:t>2</w:t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5DB5595" wp14:editId="669C54EE">
            <wp:extent cx="5486176" cy="308864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2545" t="13997" r="20231" b="8813"/>
                    <a:stretch/>
                  </pic:blipFill>
                  <pic:spPr bwMode="auto">
                    <a:xfrm>
                      <a:off x="0" y="0"/>
                      <a:ext cx="5487222" cy="30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0F7B1E5" wp14:editId="795A27F5">
            <wp:extent cx="5486381" cy="2722880"/>
            <wp:effectExtent l="0" t="0" r="63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759" t="15890" r="20868" b="22056"/>
                    <a:stretch/>
                  </pic:blipFill>
                  <pic:spPr bwMode="auto">
                    <a:xfrm>
                      <a:off x="0" y="0"/>
                      <a:ext cx="5489480" cy="272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A410090" wp14:editId="03D66823">
            <wp:extent cx="5485607" cy="245872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2545" t="15512" r="20867" b="28107"/>
                    <a:stretch/>
                  </pic:blipFill>
                  <pic:spPr bwMode="auto">
                    <a:xfrm>
                      <a:off x="0" y="0"/>
                      <a:ext cx="5487831" cy="245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AC221BA" wp14:editId="30B979CA">
            <wp:extent cx="5486400" cy="1483360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2168" t="40255" r="20266" b="27836"/>
                    <a:stretch/>
                  </pic:blipFill>
                  <pic:spPr bwMode="auto">
                    <a:xfrm>
                      <a:off x="0" y="0"/>
                      <a:ext cx="5486400" cy="148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651" w:rsidRDefault="00F9537B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</w:t>
      </w:r>
      <w:r w:rsidR="00C46DA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70D08CA" wp14:editId="43CC12A5">
            <wp:extent cx="5485690" cy="339979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759" t="13620" r="20239" b="18660"/>
                    <a:stretch/>
                  </pic:blipFill>
                  <pic:spPr bwMode="auto">
                    <a:xfrm>
                      <a:off x="0" y="0"/>
                      <a:ext cx="5489760" cy="340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F65A05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2067902" wp14:editId="53E63887">
            <wp:extent cx="5485779" cy="2153920"/>
            <wp:effectExtent l="0" t="0" r="63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6" t="28753" r="20652" b="23946"/>
                    <a:stretch/>
                  </pic:blipFill>
                  <pic:spPr bwMode="auto">
                    <a:xfrm>
                      <a:off x="0" y="0"/>
                      <a:ext cx="5486442" cy="215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Default="00834C9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t>6</w:t>
      </w:r>
      <w:r w:rsidR="00F65A05">
        <w:rPr>
          <w:noProof/>
        </w:rPr>
        <w:drawing>
          <wp:inline distT="0" distB="0" distL="0" distR="0" wp14:anchorId="1E8CBB80" wp14:editId="39B657AC">
            <wp:extent cx="5486112" cy="2621280"/>
            <wp:effectExtent l="0" t="0" r="63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2759" t="32915" r="20235" b="15246"/>
                    <a:stretch/>
                  </pic:blipFill>
                  <pic:spPr bwMode="auto">
                    <a:xfrm>
                      <a:off x="0" y="0"/>
                      <a:ext cx="5488482" cy="2622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</w:t>
      </w:r>
      <w:r w:rsidR="00C46DA0">
        <w:rPr>
          <w:rFonts w:ascii="Times New Roman" w:hAnsi="Times New Roman" w:cs="Times New Roman"/>
          <w:sz w:val="24"/>
        </w:rPr>
        <w:t>_qp1</w:t>
      </w:r>
      <w:r w:rsidR="00323634">
        <w:rPr>
          <w:rFonts w:ascii="Times New Roman" w:hAnsi="Times New Roman" w:cs="Times New Roman"/>
          <w:sz w:val="24"/>
        </w:rPr>
        <w:t>3</w:t>
      </w:r>
    </w:p>
    <w:p w:rsidR="00F65A05" w:rsidRDefault="00F65A05" w:rsidP="00F9537B">
      <w:pPr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 wp14:anchorId="63D14323" wp14:editId="0997EC83">
            <wp:extent cx="5485469" cy="2519680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2333" t="13241" r="20665" b="30010"/>
                    <a:stretch/>
                  </pic:blipFill>
                  <pic:spPr bwMode="auto">
                    <a:xfrm>
                      <a:off x="0" y="0"/>
                      <a:ext cx="5489112" cy="252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B0213" w:rsidRDefault="00C46DA0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</w:t>
      </w:r>
      <w:r w:rsidR="002B0213">
        <w:rPr>
          <w:rFonts w:ascii="Times New Roman" w:hAnsi="Times New Roman" w:cs="Times New Roman"/>
          <w:sz w:val="24"/>
        </w:rPr>
        <w:t>1</w:t>
      </w:r>
    </w:p>
    <w:p w:rsidR="00F65A05" w:rsidRDefault="00F65A0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7474801" wp14:editId="13EF887D">
            <wp:extent cx="5486400" cy="26212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333" t="13241" r="20239" b="37955"/>
                    <a:stretch/>
                  </pic:blipFill>
                  <pic:spPr bwMode="auto"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A05" w:rsidRPr="003A2D4B" w:rsidRDefault="00F65A05" w:rsidP="002B0213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BC23445" wp14:editId="5996DD7E">
            <wp:extent cx="5486400" cy="398272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2971" t="15512" r="19590" b="10323"/>
                    <a:stretch/>
                  </pic:blipFill>
                  <pic:spPr bwMode="auto"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213" w:rsidRDefault="00C46DA0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</w:t>
      </w:r>
      <w:r w:rsidR="002B0213">
        <w:rPr>
          <w:rFonts w:ascii="Times New Roman" w:hAnsi="Times New Roman" w:cs="Times New Roman"/>
          <w:sz w:val="24"/>
        </w:rPr>
        <w:t>2</w:t>
      </w:r>
    </w:p>
    <w:p w:rsidR="00F65A05" w:rsidRDefault="00F65A05" w:rsidP="002B0213">
      <w:pPr>
        <w:rPr>
          <w:rFonts w:ascii="Times New Roman" w:hAnsi="Times New Roman" w:cs="Times New Roman"/>
          <w:sz w:val="24"/>
        </w:rPr>
      </w:pPr>
    </w:p>
    <w:p w:rsidR="002B0213" w:rsidRPr="003A2D4B" w:rsidRDefault="002B0213" w:rsidP="002B02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</w:t>
      </w:r>
      <w:r w:rsidR="00C46DA0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2</w:t>
      </w:r>
    </w:p>
    <w:p w:rsidR="00A8236B" w:rsidRDefault="002B0213" w:rsidP="00CE2A3C">
      <w:r>
        <w:rPr>
          <w:rFonts w:ascii="Times New Roman" w:hAnsi="Times New Roman" w:cs="Times New Roman"/>
          <w:sz w:val="24"/>
        </w:rPr>
        <w:t>2210_w19</w:t>
      </w:r>
      <w:r w:rsidR="00C46DA0">
        <w:rPr>
          <w:rFonts w:ascii="Times New Roman" w:hAnsi="Times New Roman" w:cs="Times New Roman"/>
          <w:sz w:val="24"/>
        </w:rPr>
        <w:t>_qp1</w:t>
      </w:r>
      <w:r w:rsidR="00323634">
        <w:rPr>
          <w:rFonts w:ascii="Times New Roman" w:hAnsi="Times New Roman" w:cs="Times New Roman"/>
          <w:sz w:val="24"/>
        </w:rPr>
        <w:t>3</w:t>
      </w:r>
    </w:p>
    <w:p w:rsidR="00B35DE9" w:rsidRPr="007E0E58" w:rsidRDefault="00B35DE9" w:rsidP="007E0E58">
      <w:pPr>
        <w:tabs>
          <w:tab w:val="left" w:pos="5116"/>
        </w:tabs>
        <w:rPr>
          <w:rFonts w:ascii="Times New Roman" w:hAnsi="Times New Roman" w:cs="Times New Roman"/>
        </w:rPr>
      </w:pPr>
    </w:p>
    <w:sectPr w:rsidR="00B35DE9" w:rsidRPr="007E0E58" w:rsidSect="00D5754A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7" w:h="16839" w:code="9"/>
      <w:pgMar w:top="2430" w:right="1440" w:bottom="1440" w:left="144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636" w:rsidRDefault="00D11636" w:rsidP="00570648">
      <w:pPr>
        <w:spacing w:after="0" w:line="240" w:lineRule="auto"/>
      </w:pPr>
      <w:r>
        <w:separator/>
      </w:r>
    </w:p>
  </w:endnote>
  <w:endnote w:type="continuationSeparator" w:id="0">
    <w:p w:rsidR="00D11636" w:rsidRDefault="00D11636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D11636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636" w:rsidRDefault="00D11636" w:rsidP="00570648">
      <w:pPr>
        <w:spacing w:after="0" w:line="240" w:lineRule="auto"/>
      </w:pPr>
      <w:r>
        <w:separator/>
      </w:r>
    </w:p>
  </w:footnote>
  <w:footnote w:type="continuationSeparator" w:id="0">
    <w:p w:rsidR="00D11636" w:rsidRDefault="00D11636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98092A" w:rsidRDefault="0098092A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98092A" w:rsidRDefault="0098092A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98092A" w:rsidRPr="00DF0166" w:rsidRDefault="0098092A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A34D2"/>
    <w:rsid w:val="000B69FC"/>
    <w:rsid w:val="000C0A59"/>
    <w:rsid w:val="000D60E1"/>
    <w:rsid w:val="00111077"/>
    <w:rsid w:val="00113B40"/>
    <w:rsid w:val="00124AB2"/>
    <w:rsid w:val="00137B2F"/>
    <w:rsid w:val="00167319"/>
    <w:rsid w:val="00170E72"/>
    <w:rsid w:val="00174213"/>
    <w:rsid w:val="001A23F6"/>
    <w:rsid w:val="001B1A9C"/>
    <w:rsid w:val="001B341A"/>
    <w:rsid w:val="001D5026"/>
    <w:rsid w:val="001D7C06"/>
    <w:rsid w:val="0020001B"/>
    <w:rsid w:val="00203834"/>
    <w:rsid w:val="00204134"/>
    <w:rsid w:val="002318BF"/>
    <w:rsid w:val="00236456"/>
    <w:rsid w:val="0025272B"/>
    <w:rsid w:val="00283DDA"/>
    <w:rsid w:val="002B0213"/>
    <w:rsid w:val="00301AFD"/>
    <w:rsid w:val="00323634"/>
    <w:rsid w:val="003441C8"/>
    <w:rsid w:val="0035156C"/>
    <w:rsid w:val="004004DD"/>
    <w:rsid w:val="004052A5"/>
    <w:rsid w:val="00451B76"/>
    <w:rsid w:val="00451BE5"/>
    <w:rsid w:val="004641B0"/>
    <w:rsid w:val="004820C8"/>
    <w:rsid w:val="00491C7F"/>
    <w:rsid w:val="004C517E"/>
    <w:rsid w:val="004E1664"/>
    <w:rsid w:val="004F6667"/>
    <w:rsid w:val="004F798B"/>
    <w:rsid w:val="0052645B"/>
    <w:rsid w:val="00570648"/>
    <w:rsid w:val="00577EC2"/>
    <w:rsid w:val="005A7797"/>
    <w:rsid w:val="005B7139"/>
    <w:rsid w:val="005C4094"/>
    <w:rsid w:val="005C5A59"/>
    <w:rsid w:val="005E1D77"/>
    <w:rsid w:val="005F48B1"/>
    <w:rsid w:val="00640E9A"/>
    <w:rsid w:val="0064744B"/>
    <w:rsid w:val="00691413"/>
    <w:rsid w:val="006B4A3C"/>
    <w:rsid w:val="006B4A74"/>
    <w:rsid w:val="006D1088"/>
    <w:rsid w:val="006E4EB4"/>
    <w:rsid w:val="007055A2"/>
    <w:rsid w:val="00740ED6"/>
    <w:rsid w:val="00745643"/>
    <w:rsid w:val="00747E92"/>
    <w:rsid w:val="007515D1"/>
    <w:rsid w:val="00775672"/>
    <w:rsid w:val="0079380E"/>
    <w:rsid w:val="007E0A4E"/>
    <w:rsid w:val="007E0E58"/>
    <w:rsid w:val="00807184"/>
    <w:rsid w:val="00833DA5"/>
    <w:rsid w:val="00834C9B"/>
    <w:rsid w:val="008669A7"/>
    <w:rsid w:val="008A3D26"/>
    <w:rsid w:val="008A4199"/>
    <w:rsid w:val="008C47F8"/>
    <w:rsid w:val="008C48F9"/>
    <w:rsid w:val="008E0331"/>
    <w:rsid w:val="008F6E76"/>
    <w:rsid w:val="009172CA"/>
    <w:rsid w:val="009501A3"/>
    <w:rsid w:val="0098092A"/>
    <w:rsid w:val="0099141F"/>
    <w:rsid w:val="009D54FE"/>
    <w:rsid w:val="00A02C85"/>
    <w:rsid w:val="00A322B4"/>
    <w:rsid w:val="00A40707"/>
    <w:rsid w:val="00A51103"/>
    <w:rsid w:val="00A8236B"/>
    <w:rsid w:val="00AA0742"/>
    <w:rsid w:val="00AE494D"/>
    <w:rsid w:val="00B06F6C"/>
    <w:rsid w:val="00B118BD"/>
    <w:rsid w:val="00B35DE9"/>
    <w:rsid w:val="00B63C65"/>
    <w:rsid w:val="00B9136C"/>
    <w:rsid w:val="00B92B9B"/>
    <w:rsid w:val="00B94875"/>
    <w:rsid w:val="00BC306B"/>
    <w:rsid w:val="00BD1D5E"/>
    <w:rsid w:val="00BF0B81"/>
    <w:rsid w:val="00BF3CFC"/>
    <w:rsid w:val="00BF55A6"/>
    <w:rsid w:val="00BF6CC7"/>
    <w:rsid w:val="00C12FB8"/>
    <w:rsid w:val="00C219B0"/>
    <w:rsid w:val="00C46DA0"/>
    <w:rsid w:val="00C50D88"/>
    <w:rsid w:val="00CC40E5"/>
    <w:rsid w:val="00CC424E"/>
    <w:rsid w:val="00CE2A3C"/>
    <w:rsid w:val="00D03DEC"/>
    <w:rsid w:val="00D11636"/>
    <w:rsid w:val="00D21651"/>
    <w:rsid w:val="00D5754A"/>
    <w:rsid w:val="00D770C0"/>
    <w:rsid w:val="00DB430D"/>
    <w:rsid w:val="00DC0D95"/>
    <w:rsid w:val="00DF0166"/>
    <w:rsid w:val="00DF5AC5"/>
    <w:rsid w:val="00E045A3"/>
    <w:rsid w:val="00E71266"/>
    <w:rsid w:val="00E738F7"/>
    <w:rsid w:val="00EB6C9A"/>
    <w:rsid w:val="00F307AE"/>
    <w:rsid w:val="00F51F59"/>
    <w:rsid w:val="00F65A05"/>
    <w:rsid w:val="00F7368E"/>
    <w:rsid w:val="00F75777"/>
    <w:rsid w:val="00F83BE6"/>
    <w:rsid w:val="00F9537B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6018F-3E90-4D5A-971A-E3A591027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122</TotalTime>
  <Pages>16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15</cp:revision>
  <cp:lastPrinted>2016-10-26T06:29:00Z</cp:lastPrinted>
  <dcterms:created xsi:type="dcterms:W3CDTF">2019-10-30T16:34:00Z</dcterms:created>
  <dcterms:modified xsi:type="dcterms:W3CDTF">2019-11-12T04:24:00Z</dcterms:modified>
</cp:coreProperties>
</file>