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CE2A3C" w:rsidRDefault="00A02C85" w:rsidP="00CE2A3C">
      <w:r>
        <w:t>Questions</w:t>
      </w:r>
      <w:r w:rsidR="00C84295">
        <w:t xml:space="preserve"> from Chapter 2 “Communication and Internet Technologies”</w:t>
      </w:r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EA468C" w:rsidRDefault="00EA468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3E95E5D" wp14:editId="7F74C7B2">
            <wp:extent cx="5485209" cy="1991360"/>
            <wp:effectExtent l="0" t="0" r="127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55" t="26400" r="19404" b="23502"/>
                    <a:stretch/>
                  </pic:blipFill>
                  <pic:spPr bwMode="auto">
                    <a:xfrm>
                      <a:off x="0" y="0"/>
                      <a:ext cx="5486953" cy="199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8DE31" wp14:editId="3D2EB8A9">
            <wp:extent cx="5485444" cy="2702560"/>
            <wp:effectExtent l="0" t="0" r="127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26" t="14064" r="20097" b="22028"/>
                    <a:stretch/>
                  </pic:blipFill>
                  <pic:spPr bwMode="auto">
                    <a:xfrm>
                      <a:off x="0" y="0"/>
                      <a:ext cx="5488912" cy="270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68C" w:rsidRDefault="00EA468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345B779" wp14:editId="52C75E15">
            <wp:extent cx="5486400" cy="2130762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46" t="15545" r="20099" b="46699"/>
                    <a:stretch/>
                  </pic:blipFill>
                  <pic:spPr bwMode="auto">
                    <a:xfrm>
                      <a:off x="0" y="0"/>
                      <a:ext cx="5486400" cy="213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68C" w:rsidRDefault="00EA468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8F5A4E7" wp14:editId="25D77858">
            <wp:extent cx="5486400" cy="32419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39" t="27361" r="19662" b="11154"/>
                    <a:stretch/>
                  </pic:blipFill>
                  <pic:spPr bwMode="auto"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68C" w:rsidRDefault="00EA468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548F26B" wp14:editId="68481CC6">
            <wp:extent cx="5485765" cy="3616960"/>
            <wp:effectExtent l="0" t="0" r="63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39" t="13850" r="21944" b="6426"/>
                    <a:stretch/>
                  </pic:blipFill>
                  <pic:spPr bwMode="auto">
                    <a:xfrm>
                      <a:off x="0" y="0"/>
                      <a:ext cx="5486998" cy="361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F05D9" wp14:editId="705913BA">
            <wp:extent cx="5482992" cy="7924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39" t="67223" r="19077" b="14861"/>
                    <a:stretch/>
                  </pic:blipFill>
                  <pic:spPr bwMode="auto">
                    <a:xfrm>
                      <a:off x="0" y="0"/>
                      <a:ext cx="5488008" cy="79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094" w:rsidRDefault="005C4094" w:rsidP="00F9537B">
      <w:pPr>
        <w:rPr>
          <w:rFonts w:ascii="Times New Roman" w:hAnsi="Times New Roman" w:cs="Times New Roman"/>
          <w:sz w:val="24"/>
        </w:rPr>
      </w:pPr>
    </w:p>
    <w:p w:rsidR="009172CA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2210_s15_qp21</w:t>
      </w:r>
    </w:p>
    <w:p w:rsidR="00C84295" w:rsidRDefault="00C8429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D5ADCB9" wp14:editId="6DC3AA9E">
            <wp:extent cx="5485237" cy="3304309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99" t="14187" r="19859" b="7445"/>
                    <a:stretch/>
                  </pic:blipFill>
                  <pic:spPr bwMode="auto">
                    <a:xfrm>
                      <a:off x="0" y="0"/>
                      <a:ext cx="5491710" cy="330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295" w:rsidRDefault="00C8429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AECC5C2" wp14:editId="03D90581">
            <wp:extent cx="5485794" cy="1517073"/>
            <wp:effectExtent l="0" t="0" r="63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928" t="12498" r="18524" b="49325"/>
                    <a:stretch/>
                  </pic:blipFill>
                  <pic:spPr bwMode="auto">
                    <a:xfrm>
                      <a:off x="0" y="0"/>
                      <a:ext cx="5488427" cy="151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295" w:rsidRDefault="00C8429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F64F994" wp14:editId="3D021F0D">
            <wp:extent cx="5485765" cy="2493818"/>
            <wp:effectExtent l="0" t="0" r="63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99" t="23307" r="19860" b="20280"/>
                    <a:stretch/>
                  </pic:blipFill>
                  <pic:spPr bwMode="auto">
                    <a:xfrm>
                      <a:off x="0" y="0"/>
                      <a:ext cx="5492217" cy="249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19" w:rsidRDefault="003A258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2210_s15_qp1</w:t>
      </w:r>
      <w:r w:rsidR="002B0213">
        <w:rPr>
          <w:rFonts w:ascii="Times New Roman" w:hAnsi="Times New Roman" w:cs="Times New Roman"/>
          <w:sz w:val="24"/>
        </w:rPr>
        <w:t>2</w:t>
      </w:r>
    </w:p>
    <w:p w:rsidR="003A2580" w:rsidRDefault="003A2580" w:rsidP="003A2580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9924C96" wp14:editId="3C90E218">
            <wp:extent cx="5486400" cy="36089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99" t="15201" r="20231" b="17908"/>
                    <a:stretch/>
                  </pic:blipFill>
                  <pic:spPr bwMode="auto">
                    <a:xfrm>
                      <a:off x="0" y="0"/>
                      <a:ext cx="5486400" cy="360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B6" w:rsidRDefault="003A2580" w:rsidP="003A2580">
      <w:pPr>
        <w:rPr>
          <w:noProof/>
        </w:rPr>
      </w:pPr>
      <w:r>
        <w:rPr>
          <w:noProof/>
        </w:rPr>
        <w:drawing>
          <wp:inline distT="0" distB="0" distL="0" distR="0" wp14:anchorId="1D3E9720" wp14:editId="05386964">
            <wp:extent cx="5486400" cy="3615210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88" t="24997" r="19853" b="7775"/>
                    <a:stretch/>
                  </pic:blipFill>
                  <pic:spPr bwMode="auto">
                    <a:xfrm>
                      <a:off x="0" y="0"/>
                      <a:ext cx="5486400" cy="36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580">
        <w:rPr>
          <w:noProof/>
        </w:rPr>
        <w:t xml:space="preserve"> </w:t>
      </w:r>
    </w:p>
    <w:p w:rsidR="003A2580" w:rsidRPr="003A2D4B" w:rsidRDefault="003A2580" w:rsidP="003A2580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02FCEBC" wp14:editId="251ADEFC">
            <wp:extent cx="5486400" cy="3651292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068" t="18916" r="19858" b="15889"/>
                    <a:stretch/>
                  </pic:blipFill>
                  <pic:spPr bwMode="auto">
                    <a:xfrm>
                      <a:off x="0" y="0"/>
                      <a:ext cx="5486400" cy="365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580" w:rsidRDefault="003A2580" w:rsidP="00F9537B">
      <w:pPr>
        <w:rPr>
          <w:rFonts w:ascii="Times New Roman" w:hAnsi="Times New Roman" w:cs="Times New Roman"/>
          <w:sz w:val="24"/>
        </w:rPr>
      </w:pP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2210_w15_qp12</w:t>
      </w:r>
    </w:p>
    <w:p w:rsidR="00A40CF7" w:rsidRDefault="00A40CF7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35C97AB" wp14:editId="00A3B8C5">
            <wp:extent cx="5486399" cy="3844636"/>
            <wp:effectExtent l="0" t="0" r="63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788" t="13174" r="20232" b="7436"/>
                    <a:stretch/>
                  </pic:blipFill>
                  <pic:spPr bwMode="auto">
                    <a:xfrm>
                      <a:off x="0" y="0"/>
                      <a:ext cx="5487668" cy="384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CF7" w:rsidRDefault="00A40CF7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6C517EB" wp14:editId="4735AAAF">
            <wp:extent cx="5486397" cy="1745672"/>
            <wp:effectExtent l="0" t="0" r="63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068" t="13174" r="20234" b="50341"/>
                    <a:stretch/>
                  </pic:blipFill>
                  <pic:spPr bwMode="auto">
                    <a:xfrm>
                      <a:off x="0" y="0"/>
                      <a:ext cx="5491821" cy="174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B6" w:rsidRDefault="00A40CF7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842B2AC" wp14:editId="51CD393D">
            <wp:extent cx="5485130" cy="2805545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599" t="12836" r="20042" b="8449"/>
                    <a:stretch/>
                  </pic:blipFill>
                  <pic:spPr bwMode="auto">
                    <a:xfrm>
                      <a:off x="0" y="0"/>
                      <a:ext cx="5491823" cy="280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B6" w:rsidRDefault="00A40CF7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C19DFF8" wp14:editId="07B218FF">
            <wp:extent cx="5485765" cy="193040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727" t="27362" r="20613" b="22640"/>
                    <a:stretch/>
                  </pic:blipFill>
                  <pic:spPr bwMode="auto">
                    <a:xfrm>
                      <a:off x="0" y="0"/>
                      <a:ext cx="5492435" cy="193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CF7" w:rsidRPr="003A2D4B" w:rsidRDefault="00A40CF7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A35C680" wp14:editId="1991F56C">
            <wp:extent cx="5485130" cy="2535381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68" t="21619" r="20608" b="15876"/>
                    <a:stretch/>
                  </pic:blipFill>
                  <pic:spPr bwMode="auto">
                    <a:xfrm>
                      <a:off x="0" y="0"/>
                      <a:ext cx="5492628" cy="253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2210_w15_qp13</w:t>
      </w:r>
    </w:p>
    <w:p w:rsidR="006E1449" w:rsidRPr="003A2D4B" w:rsidRDefault="00A40CF7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45AB7E6" wp14:editId="58B84786">
            <wp:extent cx="5484920" cy="228600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967" t="16214" r="20234" b="14531"/>
                    <a:stretch/>
                  </pic:blipFill>
                  <pic:spPr bwMode="auto">
                    <a:xfrm>
                      <a:off x="0" y="0"/>
                      <a:ext cx="5496110" cy="229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2210_s16_qp11</w:t>
      </w:r>
    </w:p>
    <w:p w:rsidR="008F45B6" w:rsidRDefault="003E42D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CBDE1E3" wp14:editId="3AB8C231">
            <wp:extent cx="5484767" cy="2389909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409" t="13173" r="19854" b="11154"/>
                    <a:stretch/>
                  </pic:blipFill>
                  <pic:spPr bwMode="auto">
                    <a:xfrm>
                      <a:off x="0" y="0"/>
                      <a:ext cx="5496531" cy="239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2DB" w:rsidRDefault="003E42D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AC92AB2" wp14:editId="2363032C">
            <wp:extent cx="5484700" cy="2473036"/>
            <wp:effectExtent l="0" t="0" r="190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599" t="13174" r="20234" b="8114"/>
                    <a:stretch/>
                  </pic:blipFill>
                  <pic:spPr bwMode="auto">
                    <a:xfrm>
                      <a:off x="0" y="0"/>
                      <a:ext cx="5493448" cy="247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2DB" w:rsidRDefault="003E42DB" w:rsidP="00283C5A">
      <w:pPr>
        <w:rPr>
          <w:noProof/>
        </w:rPr>
      </w:pPr>
    </w:p>
    <w:p w:rsidR="003E42DB" w:rsidRPr="003A2D4B" w:rsidRDefault="003E42D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8D4F538" wp14:editId="11BA813C">
            <wp:extent cx="5485765" cy="1766455"/>
            <wp:effectExtent l="0" t="0" r="63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068" t="12161" r="20419" b="38175"/>
                    <a:stretch/>
                  </pic:blipFill>
                  <pic:spPr bwMode="auto">
                    <a:xfrm>
                      <a:off x="0" y="0"/>
                      <a:ext cx="5490415" cy="176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2210_s16_qp12</w:t>
      </w:r>
    </w:p>
    <w:p w:rsidR="003E42DB" w:rsidRDefault="003E42D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3E13849" wp14:editId="21A24A9B">
            <wp:extent cx="5485325" cy="3096490"/>
            <wp:effectExtent l="0" t="0" r="127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257" t="15201" r="20042" b="8111"/>
                    <a:stretch/>
                  </pic:blipFill>
                  <pic:spPr bwMode="auto">
                    <a:xfrm>
                      <a:off x="0" y="0"/>
                      <a:ext cx="5503169" cy="310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2DB" w:rsidRDefault="003E42D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7868766" wp14:editId="45FA891C">
            <wp:extent cx="5486400" cy="3924049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599" t="15201" r="20041" b="11827"/>
                    <a:stretch/>
                  </pic:blipFill>
                  <pic:spPr bwMode="auto">
                    <a:xfrm>
                      <a:off x="0" y="0"/>
                      <a:ext cx="5486400" cy="392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2DB" w:rsidRDefault="003E42D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1B3560B" wp14:editId="32BDD494">
            <wp:extent cx="5486400" cy="360055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261" t="22973" r="20032" b="13166"/>
                    <a:stretch/>
                  </pic:blipFill>
                  <pic:spPr bwMode="auto">
                    <a:xfrm>
                      <a:off x="0" y="0"/>
                      <a:ext cx="5486400" cy="360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1F9173B" wp14:editId="6DDE4CA7">
            <wp:extent cx="5486400" cy="3483067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755" t="12518" r="20700" b="23629"/>
                    <a:stretch/>
                  </pic:blipFill>
                  <pic:spPr bwMode="auto">
                    <a:xfrm>
                      <a:off x="0" y="0"/>
                      <a:ext cx="5486400" cy="348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E891581" wp14:editId="7249F354">
            <wp:extent cx="5486400" cy="16575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4866" t="52993" r="19991" b="17373"/>
                    <a:stretch/>
                  </pic:blipFill>
                  <pic:spPr bwMode="auto">
                    <a:xfrm>
                      <a:off x="0" y="0"/>
                      <a:ext cx="5486400" cy="165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83F1BB0" wp14:editId="5B14E512">
            <wp:extent cx="5486400" cy="2527192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990" t="27122" r="20471" b="26554"/>
                    <a:stretch/>
                  </pic:blipFill>
                  <pic:spPr bwMode="auto">
                    <a:xfrm>
                      <a:off x="0" y="0"/>
                      <a:ext cx="5486400" cy="252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</w:p>
    <w:p w:rsidR="003E42DB" w:rsidRDefault="003E42DB" w:rsidP="00283C5A">
      <w:pPr>
        <w:rPr>
          <w:rFonts w:ascii="Times New Roman" w:hAnsi="Times New Roman" w:cs="Times New Roman"/>
          <w:sz w:val="24"/>
        </w:rPr>
      </w:pPr>
    </w:p>
    <w:p w:rsidR="003E42DB" w:rsidRDefault="003E42DB" w:rsidP="00283C5A">
      <w:pPr>
        <w:rPr>
          <w:rFonts w:ascii="Times New Roman" w:hAnsi="Times New Roman" w:cs="Times New Roman"/>
          <w:sz w:val="24"/>
        </w:rPr>
      </w:pP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2210_w16_qp12</w:t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7879F85" wp14:editId="19729099">
            <wp:extent cx="5486400" cy="3025423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520" t="24202" r="20463" b="19873"/>
                    <a:stretch/>
                  </pic:blipFill>
                  <pic:spPr bwMode="auto">
                    <a:xfrm>
                      <a:off x="0" y="0"/>
                      <a:ext cx="5486400" cy="302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047677D" wp14:editId="40A323DF">
            <wp:extent cx="5486400" cy="34485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2339" t="13044" r="20049" b="22152"/>
                    <a:stretch/>
                  </pic:blipFill>
                  <pic:spPr bwMode="auto">
                    <a:xfrm>
                      <a:off x="0" y="0"/>
                      <a:ext cx="5486400" cy="344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B65394A" wp14:editId="1D1EA142">
            <wp:extent cx="5486400" cy="2566600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101" t="33799" r="20228" b="20709"/>
                    <a:stretch/>
                  </pic:blipFill>
                  <pic:spPr bwMode="auto">
                    <a:xfrm>
                      <a:off x="0" y="0"/>
                      <a:ext cx="5486400" cy="25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Default="005B046D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1859436" wp14:editId="5C7FE52B">
            <wp:extent cx="5486400" cy="423103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228" t="13828" r="20795" b="9909"/>
                    <a:stretch/>
                  </pic:blipFill>
                  <pic:spPr bwMode="auto">
                    <a:xfrm>
                      <a:off x="0" y="0"/>
                      <a:ext cx="5486400" cy="423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6D" w:rsidRPr="003A2D4B" w:rsidRDefault="005B046D" w:rsidP="00283C5A">
      <w:pPr>
        <w:rPr>
          <w:rFonts w:ascii="Times New Roman" w:hAnsi="Times New Roman" w:cs="Times New Roman"/>
          <w:sz w:val="24"/>
        </w:rPr>
      </w:pP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2210_w16_qp13</w:t>
      </w:r>
    </w:p>
    <w:p w:rsidR="00EF44FB" w:rsidRDefault="00EF44FB" w:rsidP="00283C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EE52EA" wp14:editId="7AF8846D">
            <wp:extent cx="5486400" cy="395308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520" t="12936" r="23752" b="18207"/>
                    <a:stretch/>
                  </pic:blipFill>
                  <pic:spPr bwMode="auto">
                    <a:xfrm>
                      <a:off x="0" y="0"/>
                      <a:ext cx="5486400" cy="395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4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F4E550" wp14:editId="11CDC211">
            <wp:extent cx="5486400" cy="4114799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520" t="15856" r="20235" b="7778"/>
                    <a:stretch/>
                  </pic:blipFill>
                  <pic:spPr bwMode="auto">
                    <a:xfrm>
                      <a:off x="0" y="0"/>
                      <a:ext cx="5486400" cy="411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B335857" wp14:editId="52BE9656">
            <wp:extent cx="5486400" cy="419548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4397" t="12936" r="19764" b="11112"/>
                    <a:stretch/>
                  </pic:blipFill>
                  <pic:spPr bwMode="auto">
                    <a:xfrm>
                      <a:off x="0" y="0"/>
                      <a:ext cx="5486400" cy="419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E419596" wp14:editId="6B74C4DE">
            <wp:extent cx="5486400" cy="4072874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510" t="17943" r="19764" b="11114"/>
                    <a:stretch/>
                  </pic:blipFill>
                  <pic:spPr bwMode="auto">
                    <a:xfrm>
                      <a:off x="0" y="0"/>
                      <a:ext cx="5486400" cy="407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AE38DD4" wp14:editId="335682CE">
            <wp:extent cx="5486400" cy="2943348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4866" t="24202" r="20463" b="23629"/>
                    <a:stretch/>
                  </pic:blipFill>
                  <pic:spPr bwMode="auto">
                    <a:xfrm>
                      <a:off x="0" y="0"/>
                      <a:ext cx="5486400" cy="294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2210_s17_qp11</w:t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B710B9F" wp14:editId="7AE65C14">
            <wp:extent cx="5486400" cy="301525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2520" t="20864" r="20706" b="23638"/>
                    <a:stretch/>
                  </pic:blipFill>
                  <pic:spPr bwMode="auto">
                    <a:xfrm>
                      <a:off x="0" y="0"/>
                      <a:ext cx="5486400" cy="301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79BB211" wp14:editId="635303F4">
            <wp:extent cx="5486400" cy="27881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2520" t="13770" r="20237" b="34487"/>
                    <a:stretch/>
                  </pic:blipFill>
                  <pic:spPr bwMode="auto">
                    <a:xfrm>
                      <a:off x="0" y="0"/>
                      <a:ext cx="5486400" cy="278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39FC8BC" wp14:editId="45AB0C17">
            <wp:extent cx="5486400" cy="3499943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4866" t="25453" r="20705" b="12787"/>
                    <a:stretch/>
                  </pic:blipFill>
                  <pic:spPr bwMode="auto">
                    <a:xfrm>
                      <a:off x="0" y="0"/>
                      <a:ext cx="5486400" cy="349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Pr="003A2D4B" w:rsidRDefault="00EF44FB" w:rsidP="00283C5A">
      <w:pPr>
        <w:rPr>
          <w:rFonts w:ascii="Times New Roman" w:hAnsi="Times New Roman" w:cs="Times New Roman"/>
          <w:sz w:val="24"/>
        </w:rPr>
      </w:pP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2210_s17_qp12</w:t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D9CFADC" wp14:editId="3023E389">
            <wp:extent cx="5486400" cy="404734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521" t="14604" r="20228" b="10272"/>
                    <a:stretch/>
                  </pic:blipFill>
                  <pic:spPr bwMode="auto">
                    <a:xfrm>
                      <a:off x="0" y="0"/>
                      <a:ext cx="5486400" cy="404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45A60" wp14:editId="6E052312">
            <wp:extent cx="5486400" cy="131861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4866" t="65512" r="20465" b="11117"/>
                    <a:stretch/>
                  </pic:blipFill>
                  <pic:spPr bwMode="auto">
                    <a:xfrm>
                      <a:off x="0" y="0"/>
                      <a:ext cx="5486400" cy="131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9DF7B5B" wp14:editId="4D0C1A9D">
            <wp:extent cx="5486400" cy="4267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520" t="12519" r="20465" b="8605"/>
                    <a:stretch/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FB0AB" wp14:editId="7F62E43D">
            <wp:extent cx="5486400" cy="3138407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5335" t="32964" r="19293" b="10696"/>
                    <a:stretch/>
                  </pic:blipFill>
                  <pic:spPr bwMode="auto">
                    <a:xfrm>
                      <a:off x="0" y="0"/>
                      <a:ext cx="5486400" cy="313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BFAA933" wp14:editId="786ECA7F">
            <wp:extent cx="5486400" cy="3381704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5335" t="24202" r="20229" b="16117"/>
                    <a:stretch/>
                  </pic:blipFill>
                  <pic:spPr bwMode="auto">
                    <a:xfrm>
                      <a:off x="0" y="0"/>
                      <a:ext cx="5486400" cy="338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2210_w17_qp12</w:t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92BCDEC" wp14:editId="3F9D5E08">
            <wp:extent cx="5486400" cy="2607174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2521" t="13770" r="20706" b="38243"/>
                    <a:stretch/>
                  </pic:blipFill>
                  <pic:spPr bwMode="auto">
                    <a:xfrm>
                      <a:off x="0" y="0"/>
                      <a:ext cx="5486400" cy="260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FD61B65" wp14:editId="57849A87">
            <wp:extent cx="5486400" cy="2718486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7447" t="34216" r="20466" b="19877"/>
                    <a:stretch/>
                  </pic:blipFill>
                  <pic:spPr bwMode="auto">
                    <a:xfrm>
                      <a:off x="0" y="0"/>
                      <a:ext cx="5486400" cy="271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7C907F8" wp14:editId="6A43F21A">
            <wp:extent cx="5486400" cy="2719953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101" t="12936" r="19529" b="38238"/>
                    <a:stretch/>
                  </pic:blipFill>
                  <pic:spPr bwMode="auto">
                    <a:xfrm>
                      <a:off x="0" y="0"/>
                      <a:ext cx="5486400" cy="271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FB" w:rsidRDefault="00EF44FB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D6A20A0" wp14:editId="7A30F9AC">
            <wp:extent cx="5486400" cy="25340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7447" t="42562" r="20237" b="14457"/>
                    <a:stretch/>
                  </pic:blipFill>
                  <pic:spPr bwMode="auto">
                    <a:xfrm>
                      <a:off x="0" y="0"/>
                      <a:ext cx="5486400" cy="253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2210_w17_qp13</w:t>
      </w:r>
    </w:p>
    <w:p w:rsidR="00FB0A66" w:rsidRDefault="00FB0A66" w:rsidP="00283C5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BF5014" wp14:editId="00FE2C50">
            <wp:extent cx="5486400" cy="204615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2520" t="16692" r="20227" b="45328"/>
                    <a:stretch/>
                  </pic:blipFill>
                  <pic:spPr bwMode="auto">
                    <a:xfrm>
                      <a:off x="0" y="0"/>
                      <a:ext cx="5486400" cy="204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Default="00FB0A66" w:rsidP="00283C5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131F20" wp14:editId="730DA8DF">
            <wp:extent cx="5486400" cy="2590145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5101" t="40475" r="20223" b="13612"/>
                    <a:stretch/>
                  </pic:blipFill>
                  <pic:spPr bwMode="auto">
                    <a:xfrm>
                      <a:off x="0" y="0"/>
                      <a:ext cx="5486400" cy="259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2210_s18_qp11</w:t>
      </w:r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98EE86C" wp14:editId="6A9006C7">
            <wp:extent cx="5486038" cy="2556163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2520" t="12936" r="19529" b="31561"/>
                    <a:stretch/>
                  </pic:blipFill>
                  <pic:spPr bwMode="auto">
                    <a:xfrm>
                      <a:off x="0" y="0"/>
                      <a:ext cx="5489612" cy="255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64F25" wp14:editId="2411217B">
            <wp:extent cx="5486400" cy="2016369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4866" t="30044" r="20235" b="34068"/>
                    <a:stretch/>
                  </pic:blipFill>
                  <pic:spPr bwMode="auto">
                    <a:xfrm>
                      <a:off x="0" y="0"/>
                      <a:ext cx="5486400" cy="201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9142573" wp14:editId="0569E1ED">
            <wp:extent cx="5486400" cy="3237546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2990" t="13352" r="20937" b="27791"/>
                    <a:stretch/>
                  </pic:blipFill>
                  <pic:spPr bwMode="auto">
                    <a:xfrm>
                      <a:off x="0" y="0"/>
                      <a:ext cx="5486400" cy="323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Pr="003A2D4B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74F8598" wp14:editId="4D601FFA">
            <wp:extent cx="5485798" cy="2763981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4866" t="19195" r="20462" b="21541"/>
                    <a:stretch/>
                  </pic:blipFill>
                  <pic:spPr bwMode="auto">
                    <a:xfrm>
                      <a:off x="0" y="0"/>
                      <a:ext cx="5489790" cy="276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2210_s18_qp12</w:t>
      </w:r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D46E57D" wp14:editId="4D34FB3D">
            <wp:extent cx="5486400" cy="2988527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2755" t="12518" r="19526" b="31558"/>
                    <a:stretch/>
                  </pic:blipFill>
                  <pic:spPr bwMode="auto">
                    <a:xfrm>
                      <a:off x="0" y="0"/>
                      <a:ext cx="5486400" cy="298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D2D94" wp14:editId="04DB852D">
            <wp:extent cx="5486400" cy="1866742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4163" t="47987" r="19285" b="17788"/>
                    <a:stretch/>
                  </pic:blipFill>
                  <pic:spPr bwMode="auto">
                    <a:xfrm>
                      <a:off x="0" y="0"/>
                      <a:ext cx="5486400" cy="186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3932E10" wp14:editId="51D2EEC6">
            <wp:extent cx="5486400" cy="2590209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5335" t="33799" r="19995" b="20292"/>
                    <a:stretch/>
                  </pic:blipFill>
                  <pic:spPr bwMode="auto">
                    <a:xfrm>
                      <a:off x="0" y="0"/>
                      <a:ext cx="5486400" cy="259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2210_w18_qp12</w:t>
      </w:r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A911761" wp14:editId="22AB3B60">
            <wp:extent cx="5486400" cy="4567972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4397" t="12519" r="22342" b="8605"/>
                    <a:stretch/>
                  </pic:blipFill>
                  <pic:spPr bwMode="auto">
                    <a:xfrm>
                      <a:off x="0" y="0"/>
                      <a:ext cx="5486400" cy="456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Pr="003A2D4B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05527BC" wp14:editId="0EA8BB89">
            <wp:extent cx="5486019" cy="3699163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4163" t="12936" r="21640" b="5687"/>
                    <a:stretch/>
                  </pic:blipFill>
                  <pic:spPr bwMode="auto">
                    <a:xfrm>
                      <a:off x="0" y="0"/>
                      <a:ext cx="5490615" cy="370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2210_w18_qp13</w:t>
      </w:r>
    </w:p>
    <w:p w:rsidR="00FB0A66" w:rsidRDefault="00FB0A66" w:rsidP="00283C5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09C276" wp14:editId="67F254B5">
            <wp:extent cx="5486400" cy="371805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2520" t="15439" r="20702" b="16121"/>
                    <a:stretch/>
                  </pic:blipFill>
                  <pic:spPr bwMode="auto">
                    <a:xfrm>
                      <a:off x="0" y="0"/>
                      <a:ext cx="5486400" cy="371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Default="00FB0A66" w:rsidP="00283C5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8EAA857" wp14:editId="49F092D9">
            <wp:extent cx="5486400" cy="38740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2286" t="16692" r="20227" b="11105"/>
                    <a:stretch/>
                  </pic:blipFill>
                  <pic:spPr bwMode="auto">
                    <a:xfrm>
                      <a:off x="0" y="0"/>
                      <a:ext cx="5486400" cy="387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Default="00FB0A66" w:rsidP="00283C5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38A307" wp14:editId="78AA200A">
            <wp:extent cx="5486400" cy="333677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2755" t="13352" r="19766" b="24466"/>
                    <a:stretch/>
                  </pic:blipFill>
                  <pic:spPr bwMode="auto">
                    <a:xfrm>
                      <a:off x="0" y="0"/>
                      <a:ext cx="5486400" cy="333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2210_s19_qp11</w:t>
      </w:r>
    </w:p>
    <w:p w:rsidR="00FB0A66" w:rsidRPr="003A2D4B" w:rsidRDefault="00FB0A66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</w:t>
      </w:r>
    </w:p>
    <w:p w:rsidR="00283C5A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2210_s19_qp12</w:t>
      </w:r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D2116AC" wp14:editId="248EAB43">
            <wp:extent cx="5485765" cy="2078181"/>
            <wp:effectExtent l="0" t="0" r="63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1830" t="17423" r="19669" b="17353"/>
                    <a:stretch/>
                  </pic:blipFill>
                  <pic:spPr bwMode="auto">
                    <a:xfrm>
                      <a:off x="0" y="0"/>
                      <a:ext cx="5504424" cy="208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31D878F" wp14:editId="44AF7CD4">
            <wp:extent cx="5484932" cy="2244437"/>
            <wp:effectExtent l="0" t="0" r="1905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4568" t="14155" r="20010" b="9698"/>
                    <a:stretch/>
                  </pic:blipFill>
                  <pic:spPr bwMode="auto">
                    <a:xfrm>
                      <a:off x="0" y="0"/>
                      <a:ext cx="5501039" cy="225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A66" w:rsidRDefault="00FB0A66" w:rsidP="00283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1857F36" wp14:editId="0732740C">
            <wp:extent cx="5486080" cy="2701636"/>
            <wp:effectExtent l="0" t="0" r="635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2389" t="13939" r="20231" b="16858"/>
                    <a:stretch/>
                  </pic:blipFill>
                  <pic:spPr bwMode="auto">
                    <a:xfrm>
                      <a:off x="0" y="0"/>
                      <a:ext cx="5492002" cy="270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5A" w:rsidRPr="003A2D4B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2210_w19_qp12</w:t>
      </w:r>
    </w:p>
    <w:p w:rsidR="00283C5A" w:rsidRPr="003A2D4B" w:rsidRDefault="00283C5A" w:rsidP="00283C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2210_w19_qp13</w:t>
      </w:r>
    </w:p>
    <w:p w:rsidR="00B35DE9" w:rsidRPr="007E0E58" w:rsidRDefault="00B35DE9" w:rsidP="00283C5A">
      <w:pPr>
        <w:rPr>
          <w:rFonts w:ascii="Times New Roman" w:hAnsi="Times New Roman" w:cs="Times New Roman"/>
        </w:rPr>
      </w:pPr>
    </w:p>
    <w:sectPr w:rsidR="00B35DE9" w:rsidRPr="007E0E58" w:rsidSect="00D5754A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754" w:rsidRDefault="00747754" w:rsidP="00570648">
      <w:pPr>
        <w:spacing w:after="0" w:line="240" w:lineRule="auto"/>
      </w:pPr>
      <w:r>
        <w:separator/>
      </w:r>
    </w:p>
  </w:endnote>
  <w:endnote w:type="continuationSeparator" w:id="0">
    <w:p w:rsidR="00747754" w:rsidRDefault="00747754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747754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754" w:rsidRDefault="00747754" w:rsidP="00570648">
      <w:pPr>
        <w:spacing w:after="0" w:line="240" w:lineRule="auto"/>
      </w:pPr>
      <w:r>
        <w:separator/>
      </w:r>
    </w:p>
  </w:footnote>
  <w:footnote w:type="continuationSeparator" w:id="0">
    <w:p w:rsidR="00747754" w:rsidRDefault="00747754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092A" w:rsidRPr="007515D1" w:rsidRDefault="0098092A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8092A" w:rsidRDefault="0098092A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98092A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98092A" w:rsidRPr="00DF0166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98092A" w:rsidRDefault="0098092A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98092A" w:rsidRDefault="0098092A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98092A" w:rsidRPr="00DF0166" w:rsidRDefault="0098092A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A34D2"/>
    <w:rsid w:val="000B69FC"/>
    <w:rsid w:val="000C0A59"/>
    <w:rsid w:val="000D60E1"/>
    <w:rsid w:val="00111077"/>
    <w:rsid w:val="00111E04"/>
    <w:rsid w:val="00124AB2"/>
    <w:rsid w:val="0013705F"/>
    <w:rsid w:val="00137B2F"/>
    <w:rsid w:val="001615D8"/>
    <w:rsid w:val="00167319"/>
    <w:rsid w:val="00170E72"/>
    <w:rsid w:val="00174213"/>
    <w:rsid w:val="001A23F6"/>
    <w:rsid w:val="001B1A9C"/>
    <w:rsid w:val="001D4EDC"/>
    <w:rsid w:val="001D5026"/>
    <w:rsid w:val="001D7C06"/>
    <w:rsid w:val="0020001B"/>
    <w:rsid w:val="00203834"/>
    <w:rsid w:val="002318BF"/>
    <w:rsid w:val="00236456"/>
    <w:rsid w:val="002723BB"/>
    <w:rsid w:val="00283C5A"/>
    <w:rsid w:val="00283DDA"/>
    <w:rsid w:val="002B0213"/>
    <w:rsid w:val="00323634"/>
    <w:rsid w:val="003441C8"/>
    <w:rsid w:val="0035156C"/>
    <w:rsid w:val="00356BB4"/>
    <w:rsid w:val="00376EA2"/>
    <w:rsid w:val="003A2580"/>
    <w:rsid w:val="003E42DB"/>
    <w:rsid w:val="004052A5"/>
    <w:rsid w:val="00451B76"/>
    <w:rsid w:val="00451BE5"/>
    <w:rsid w:val="004641B0"/>
    <w:rsid w:val="004820C8"/>
    <w:rsid w:val="004C517E"/>
    <w:rsid w:val="004E1664"/>
    <w:rsid w:val="004F6667"/>
    <w:rsid w:val="0052645B"/>
    <w:rsid w:val="00570648"/>
    <w:rsid w:val="00572A3C"/>
    <w:rsid w:val="00577EC2"/>
    <w:rsid w:val="0058699D"/>
    <w:rsid w:val="005A7797"/>
    <w:rsid w:val="005B046D"/>
    <w:rsid w:val="005B7139"/>
    <w:rsid w:val="005C4094"/>
    <w:rsid w:val="005C5A59"/>
    <w:rsid w:val="005E1D77"/>
    <w:rsid w:val="005F48B1"/>
    <w:rsid w:val="00601F59"/>
    <w:rsid w:val="00640E9A"/>
    <w:rsid w:val="0064744B"/>
    <w:rsid w:val="00691413"/>
    <w:rsid w:val="006B4A3C"/>
    <w:rsid w:val="006B4A74"/>
    <w:rsid w:val="006D1088"/>
    <w:rsid w:val="006E1449"/>
    <w:rsid w:val="006E4EB4"/>
    <w:rsid w:val="007055A2"/>
    <w:rsid w:val="00745643"/>
    <w:rsid w:val="00747754"/>
    <w:rsid w:val="00747E92"/>
    <w:rsid w:val="007515D1"/>
    <w:rsid w:val="00775672"/>
    <w:rsid w:val="0079380E"/>
    <w:rsid w:val="007E0A4E"/>
    <w:rsid w:val="007E0E58"/>
    <w:rsid w:val="00807184"/>
    <w:rsid w:val="00833DA5"/>
    <w:rsid w:val="00852D79"/>
    <w:rsid w:val="008669A7"/>
    <w:rsid w:val="008A3D26"/>
    <w:rsid w:val="008C47F8"/>
    <w:rsid w:val="008C48F9"/>
    <w:rsid w:val="008E0331"/>
    <w:rsid w:val="008F45B6"/>
    <w:rsid w:val="008F6E76"/>
    <w:rsid w:val="009164A9"/>
    <w:rsid w:val="009172CA"/>
    <w:rsid w:val="0098092A"/>
    <w:rsid w:val="0099141F"/>
    <w:rsid w:val="009B61C0"/>
    <w:rsid w:val="00A02C85"/>
    <w:rsid w:val="00A370BB"/>
    <w:rsid w:val="00A40707"/>
    <w:rsid w:val="00A40CF7"/>
    <w:rsid w:val="00A51103"/>
    <w:rsid w:val="00A8236B"/>
    <w:rsid w:val="00AA0742"/>
    <w:rsid w:val="00B06F6C"/>
    <w:rsid w:val="00B118BD"/>
    <w:rsid w:val="00B35DE9"/>
    <w:rsid w:val="00B505C0"/>
    <w:rsid w:val="00B63C65"/>
    <w:rsid w:val="00B9136C"/>
    <w:rsid w:val="00B92B9B"/>
    <w:rsid w:val="00B94875"/>
    <w:rsid w:val="00BD1D5E"/>
    <w:rsid w:val="00BF0B81"/>
    <w:rsid w:val="00BF55A6"/>
    <w:rsid w:val="00BF6CC7"/>
    <w:rsid w:val="00C12FB8"/>
    <w:rsid w:val="00C219B0"/>
    <w:rsid w:val="00C50D88"/>
    <w:rsid w:val="00C84295"/>
    <w:rsid w:val="00CC424E"/>
    <w:rsid w:val="00CE2A3C"/>
    <w:rsid w:val="00D03DEC"/>
    <w:rsid w:val="00D21651"/>
    <w:rsid w:val="00D5754A"/>
    <w:rsid w:val="00D770C0"/>
    <w:rsid w:val="00DB430D"/>
    <w:rsid w:val="00DC0D95"/>
    <w:rsid w:val="00DF0166"/>
    <w:rsid w:val="00DF5AC5"/>
    <w:rsid w:val="00E045A3"/>
    <w:rsid w:val="00E71266"/>
    <w:rsid w:val="00E738F7"/>
    <w:rsid w:val="00EA468C"/>
    <w:rsid w:val="00EB6C9A"/>
    <w:rsid w:val="00EF44FB"/>
    <w:rsid w:val="00F75777"/>
    <w:rsid w:val="00F83BE6"/>
    <w:rsid w:val="00F9537B"/>
    <w:rsid w:val="00FA6B78"/>
    <w:rsid w:val="00FB0A66"/>
    <w:rsid w:val="00FC7965"/>
    <w:rsid w:val="00FE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header" Target="header3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8.png"/><Relationship Id="rId1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7AAD4-CEE9-4CD7-96E7-E731E4239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146</TotalTime>
  <Pages>28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15</cp:revision>
  <cp:lastPrinted>2016-10-26T06:29:00Z</cp:lastPrinted>
  <dcterms:created xsi:type="dcterms:W3CDTF">2019-10-30T16:33:00Z</dcterms:created>
  <dcterms:modified xsi:type="dcterms:W3CDTF">2019-11-12T08:41:00Z</dcterms:modified>
</cp:coreProperties>
</file>