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026" w:rsidRDefault="001D5026" w:rsidP="001D5026">
      <w:pPr>
        <w:jc w:val="center"/>
        <w:rPr>
          <w:sz w:val="24"/>
        </w:rPr>
      </w:pPr>
      <w:r w:rsidRPr="00E045A3">
        <w:rPr>
          <w:sz w:val="24"/>
        </w:rPr>
        <w:t xml:space="preserve">Teacher </w:t>
      </w:r>
      <w:r>
        <w:rPr>
          <w:sz w:val="24"/>
        </w:rPr>
        <w:t xml:space="preserve">Name: </w:t>
      </w:r>
      <w:proofErr w:type="spellStart"/>
      <w:r>
        <w:rPr>
          <w:sz w:val="24"/>
        </w:rPr>
        <w:t>Lubna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Tanweer</w:t>
      </w:r>
      <w:proofErr w:type="spellEnd"/>
      <w:r>
        <w:rPr>
          <w:sz w:val="24"/>
        </w:rPr>
        <w:tab/>
      </w:r>
    </w:p>
    <w:p w:rsidR="001D5026" w:rsidRDefault="001D5026" w:rsidP="001D5026">
      <w:pPr>
        <w:jc w:val="center"/>
        <w:rPr>
          <w:rFonts w:ascii="Times New Roman" w:hAnsi="Times New Roman" w:cs="Times New Roman"/>
          <w:sz w:val="24"/>
        </w:rPr>
      </w:pPr>
      <w:r>
        <w:rPr>
          <w:sz w:val="24"/>
        </w:rPr>
        <w:t xml:space="preserve">Class:      11               Subject: Computer Science                        </w:t>
      </w:r>
      <w:r w:rsidRPr="00E045A3">
        <w:rPr>
          <w:sz w:val="24"/>
        </w:rPr>
        <w:t>Date</w:t>
      </w:r>
      <w:r w:rsidRPr="004F6667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="00A8236B">
        <w:rPr>
          <w:rFonts w:ascii="Times New Roman" w:hAnsi="Times New Roman" w:cs="Times New Roman"/>
          <w:sz w:val="24"/>
        </w:rPr>
        <w:t>1</w:t>
      </w:r>
      <w:r w:rsidR="00CE2A3C">
        <w:rPr>
          <w:rFonts w:ascii="Times New Roman" w:hAnsi="Times New Roman" w:cs="Times New Roman"/>
          <w:sz w:val="24"/>
        </w:rPr>
        <w:t>6</w:t>
      </w:r>
      <w:r w:rsidRPr="0079380E">
        <w:rPr>
          <w:rFonts w:ascii="Times New Roman" w:hAnsi="Times New Roman" w:cs="Times New Roman"/>
          <w:sz w:val="24"/>
          <w:vertAlign w:val="superscript"/>
        </w:rPr>
        <w:t>th</w:t>
      </w:r>
      <w:r w:rsidR="00B9136C">
        <w:rPr>
          <w:rFonts w:ascii="Times New Roman" w:hAnsi="Times New Roman" w:cs="Times New Roman"/>
          <w:sz w:val="24"/>
        </w:rPr>
        <w:t xml:space="preserve"> October</w:t>
      </w:r>
      <w:r w:rsidR="00CE2A3C">
        <w:rPr>
          <w:rFonts w:ascii="Times New Roman" w:hAnsi="Times New Roman" w:cs="Times New Roman"/>
          <w:sz w:val="24"/>
        </w:rPr>
        <w:t xml:space="preserve"> 2019</w:t>
      </w:r>
    </w:p>
    <w:p w:rsidR="00D95583" w:rsidRDefault="00D95583" w:rsidP="00D95583">
      <w:r>
        <w:t>Questions from Chapter 3 “Logic Gates and logic circuits”</w:t>
      </w:r>
    </w:p>
    <w:p w:rsidR="00A02C85" w:rsidRDefault="002B0213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Specimen paper 2015</w:t>
      </w:r>
    </w:p>
    <w:p w:rsidR="00D6056D" w:rsidRDefault="00D6056D" w:rsidP="00D6056D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8CFD201" wp14:editId="47B825DD">
            <wp:extent cx="6217920" cy="22961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624" t="15764" r="19885" b="12985"/>
                    <a:stretch/>
                  </pic:blipFill>
                  <pic:spPr bwMode="auto">
                    <a:xfrm>
                      <a:off x="0" y="0"/>
                      <a:ext cx="6217920" cy="229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56D" w:rsidRDefault="00D6056D" w:rsidP="00D6056D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E915D48" wp14:editId="29B496BB">
            <wp:extent cx="6055360" cy="245872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689" t="24591" r="19174" b="11094"/>
                    <a:stretch/>
                  </pic:blipFill>
                  <pic:spPr bwMode="auto">
                    <a:xfrm>
                      <a:off x="0" y="0"/>
                      <a:ext cx="6055360" cy="245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56D" w:rsidRDefault="00D6056D" w:rsidP="00D6056D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0075C47" wp14:editId="056BC931">
            <wp:extent cx="6014720" cy="182880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751" t="32158" r="19530" b="11093"/>
                    <a:stretch/>
                  </pic:blipFill>
                  <pic:spPr bwMode="auto">
                    <a:xfrm>
                      <a:off x="0" y="0"/>
                      <a:ext cx="601472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56D" w:rsidRDefault="00D6056D" w:rsidP="00D6056D">
      <w:pPr>
        <w:rPr>
          <w:rFonts w:ascii="Times New Roman" w:hAnsi="Times New Roman" w:cs="Times New Roman"/>
          <w:sz w:val="24"/>
        </w:rPr>
      </w:pPr>
    </w:p>
    <w:p w:rsidR="00D6056D" w:rsidRDefault="00D6056D" w:rsidP="00D6056D">
      <w:pPr>
        <w:rPr>
          <w:rFonts w:ascii="Times New Roman" w:hAnsi="Times New Roman" w:cs="Times New Roman"/>
          <w:sz w:val="24"/>
        </w:rPr>
      </w:pPr>
    </w:p>
    <w:p w:rsidR="009172CA" w:rsidRDefault="002B0213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2210_s15_qp21</w:t>
      </w:r>
    </w:p>
    <w:p w:rsidR="00D95583" w:rsidRDefault="00D95583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BE7CBBB" wp14:editId="317ACDA3">
            <wp:extent cx="5567680" cy="16865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333" t="31526" r="20949" b="16139"/>
                    <a:stretch/>
                  </pic:blipFill>
                  <pic:spPr bwMode="auto">
                    <a:xfrm>
                      <a:off x="0" y="0"/>
                      <a:ext cx="5567680" cy="168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583" w:rsidRDefault="00D95583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55D697F" wp14:editId="798A4CDC">
            <wp:extent cx="5588000" cy="1930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941" t="17025" r="19530" b="23074"/>
                    <a:stretch/>
                  </pic:blipFill>
                  <pic:spPr bwMode="auto">
                    <a:xfrm>
                      <a:off x="0" y="0"/>
                      <a:ext cx="5588000" cy="19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583" w:rsidRDefault="00D95583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882C45E" wp14:editId="1E6596A4">
            <wp:extent cx="5519420" cy="3027680"/>
            <wp:effectExtent l="0" t="0" r="508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106" t="27743" r="20239" b="6050"/>
                    <a:stretch/>
                  </pic:blipFill>
                  <pic:spPr bwMode="auto">
                    <a:xfrm>
                      <a:off x="0" y="0"/>
                      <a:ext cx="5519420" cy="302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583" w:rsidRPr="003A2D4B" w:rsidRDefault="00D95583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CE3AFD7" wp14:editId="53848053">
            <wp:extent cx="5933440" cy="23977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460" t="11980" r="18821" b="13617"/>
                    <a:stretch/>
                  </pic:blipFill>
                  <pic:spPr bwMode="auto">
                    <a:xfrm>
                      <a:off x="0" y="0"/>
                      <a:ext cx="5933440" cy="239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319" w:rsidRDefault="00D95583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2210_s15_qp1</w:t>
      </w:r>
      <w:r w:rsidR="002B0213">
        <w:rPr>
          <w:rFonts w:ascii="Times New Roman" w:hAnsi="Times New Roman" w:cs="Times New Roman"/>
          <w:sz w:val="24"/>
        </w:rPr>
        <w:t>2</w:t>
      </w:r>
    </w:p>
    <w:p w:rsidR="00D95583" w:rsidRDefault="00D95583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9CE7EC0" wp14:editId="2CB1F066">
            <wp:extent cx="5689600" cy="2052320"/>
            <wp:effectExtent l="0" t="0" r="635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688" t="23960" r="18821" b="12355"/>
                    <a:stretch/>
                  </pic:blipFill>
                  <pic:spPr bwMode="auto">
                    <a:xfrm>
                      <a:off x="0" y="0"/>
                      <a:ext cx="5689600" cy="205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558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328956" wp14:editId="4A733C92">
            <wp:extent cx="5709920" cy="3076575"/>
            <wp:effectExtent l="0" t="0" r="508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688" t="18286" r="19530" b="5418"/>
                    <a:stretch/>
                  </pic:blipFill>
                  <pic:spPr bwMode="auto">
                    <a:xfrm>
                      <a:off x="0" y="0"/>
                      <a:ext cx="5715395" cy="307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558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3023CD1" wp14:editId="5F39C56A">
            <wp:extent cx="5913120" cy="18897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396" t="15764" r="19884" b="25596"/>
                    <a:stretch/>
                  </pic:blipFill>
                  <pic:spPr bwMode="auto">
                    <a:xfrm>
                      <a:off x="0" y="0"/>
                      <a:ext cx="5913120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558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5788D0" wp14:editId="55E0D1A2">
            <wp:extent cx="5730240" cy="1808480"/>
            <wp:effectExtent l="0" t="0" r="381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944" t="29090" r="19522" b="16970"/>
                    <a:stretch/>
                  </pic:blipFill>
                  <pic:spPr bwMode="auto">
                    <a:xfrm>
                      <a:off x="0" y="0"/>
                      <a:ext cx="5730240" cy="180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DC7" w:rsidRDefault="00965DC7" w:rsidP="00965DC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2210_w15_qp12</w:t>
      </w:r>
    </w:p>
    <w:p w:rsidR="007F020B" w:rsidRPr="003A2D4B" w:rsidRDefault="007F020B" w:rsidP="00965DC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 question</w:t>
      </w:r>
    </w:p>
    <w:p w:rsidR="00965DC7" w:rsidRDefault="00965DC7" w:rsidP="00965DC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2210_w15_qp13</w:t>
      </w:r>
    </w:p>
    <w:p w:rsidR="007F020B" w:rsidRPr="003A2D4B" w:rsidRDefault="007F020B" w:rsidP="00965DC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 question</w:t>
      </w:r>
    </w:p>
    <w:p w:rsidR="00965DC7" w:rsidRDefault="00965DC7" w:rsidP="00965DC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2210_s16_qp11</w:t>
      </w:r>
    </w:p>
    <w:p w:rsidR="00BC0F70" w:rsidRDefault="00BC0F70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A1AD1B3" wp14:editId="79498177">
            <wp:extent cx="6035040" cy="2600718"/>
            <wp:effectExtent l="0" t="0" r="381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688" t="12611" r="18821" b="31271"/>
                    <a:stretch/>
                  </pic:blipFill>
                  <pic:spPr bwMode="auto">
                    <a:xfrm>
                      <a:off x="0" y="0"/>
                      <a:ext cx="6049151" cy="2606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F70" w:rsidRDefault="00BC0F70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E38BFF8" wp14:editId="05F99E4F">
            <wp:extent cx="5994400" cy="308864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688" t="13241" r="20239" b="12986"/>
                    <a:stretch/>
                  </pic:blipFill>
                  <pic:spPr bwMode="auto">
                    <a:xfrm>
                      <a:off x="0" y="0"/>
                      <a:ext cx="5994400" cy="308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F70" w:rsidRPr="003A2D4B" w:rsidRDefault="00BC0F70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CF5BEB1" wp14:editId="6E14619E">
            <wp:extent cx="5872480" cy="20726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270" t="19547" r="19885" b="16138"/>
                    <a:stretch/>
                  </pic:blipFill>
                  <pic:spPr bwMode="auto">
                    <a:xfrm>
                      <a:off x="0" y="0"/>
                      <a:ext cx="5872480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DC7" w:rsidRDefault="00965DC7" w:rsidP="00965DC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2210_s16_qp12</w:t>
      </w:r>
    </w:p>
    <w:p w:rsidR="00E6080E" w:rsidRDefault="00E6080E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99388BA" wp14:editId="6EC6061D">
            <wp:extent cx="5730240" cy="225552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333" t="17655" r="18467" b="25596"/>
                    <a:stretch/>
                  </pic:blipFill>
                  <pic:spPr bwMode="auto">
                    <a:xfrm>
                      <a:off x="0" y="0"/>
                      <a:ext cx="5730240" cy="225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80E" w:rsidRDefault="00E6080E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7DB40C4E" wp14:editId="7267FF29">
            <wp:extent cx="6075680" cy="2011680"/>
            <wp:effectExtent l="0" t="0" r="127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524" t="21438" r="20239" b="16138"/>
                    <a:stretch/>
                  </pic:blipFill>
                  <pic:spPr bwMode="auto">
                    <a:xfrm>
                      <a:off x="0" y="0"/>
                      <a:ext cx="607568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80E" w:rsidRDefault="00E6080E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8A7E6E7" wp14:editId="033A7E8D">
            <wp:extent cx="5791200" cy="300736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1270" t="13241" r="19176" b="6050"/>
                    <a:stretch/>
                  </pic:blipFill>
                  <pic:spPr bwMode="auto">
                    <a:xfrm>
                      <a:off x="0" y="0"/>
                      <a:ext cx="5791200" cy="300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80E" w:rsidRDefault="00E6080E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17793D0" wp14:editId="667B1584">
            <wp:extent cx="5648960" cy="2422525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270" t="22069" r="18821" b="19921"/>
                    <a:stretch/>
                  </pic:blipFill>
                  <pic:spPr bwMode="auto">
                    <a:xfrm>
                      <a:off x="0" y="0"/>
                      <a:ext cx="5656746" cy="2425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80E" w:rsidRDefault="00E6080E" w:rsidP="00965DC7">
      <w:pPr>
        <w:rPr>
          <w:rFonts w:ascii="Times New Roman" w:hAnsi="Times New Roman" w:cs="Times New Roman"/>
          <w:sz w:val="24"/>
        </w:rPr>
      </w:pPr>
    </w:p>
    <w:p w:rsidR="00E6080E" w:rsidRDefault="00E6080E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E8EBF30" wp14:editId="310B24DA">
            <wp:extent cx="4917440" cy="3500060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1270" t="15133" r="18467" b="8571"/>
                    <a:stretch/>
                  </pic:blipFill>
                  <pic:spPr bwMode="auto">
                    <a:xfrm>
                      <a:off x="0" y="0"/>
                      <a:ext cx="4920952" cy="3502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80E" w:rsidRDefault="00E6080E" w:rsidP="00965DC7">
      <w:pPr>
        <w:rPr>
          <w:rFonts w:ascii="Times New Roman" w:hAnsi="Times New Roman" w:cs="Times New Roman"/>
          <w:sz w:val="24"/>
        </w:rPr>
      </w:pPr>
    </w:p>
    <w:p w:rsidR="00965DC7" w:rsidRDefault="00965DC7" w:rsidP="00965DC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2210_w16_qp12</w:t>
      </w:r>
    </w:p>
    <w:p w:rsidR="005F2BBF" w:rsidRDefault="00E6080E" w:rsidP="00965DC7">
      <w:pPr>
        <w:rPr>
          <w:noProof/>
        </w:rPr>
      </w:pPr>
      <w:r>
        <w:rPr>
          <w:noProof/>
        </w:rPr>
        <w:drawing>
          <wp:inline distT="0" distB="0" distL="0" distR="0" wp14:anchorId="381316ED" wp14:editId="7BF00E91">
            <wp:extent cx="3901440" cy="3189857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3396" t="11980" r="20239" b="6050"/>
                    <a:stretch/>
                  </pic:blipFill>
                  <pic:spPr bwMode="auto">
                    <a:xfrm>
                      <a:off x="0" y="0"/>
                      <a:ext cx="3908145" cy="3195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080E">
        <w:rPr>
          <w:noProof/>
        </w:rPr>
        <w:t xml:space="preserve"> </w:t>
      </w:r>
    </w:p>
    <w:p w:rsidR="00E6080E" w:rsidRDefault="00E6080E" w:rsidP="00965DC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2D3BC66" wp14:editId="19DFD49A">
            <wp:extent cx="5323840" cy="31457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4460" t="11980" r="20948" b="5419"/>
                    <a:stretch/>
                  </pic:blipFill>
                  <pic:spPr bwMode="auto">
                    <a:xfrm>
                      <a:off x="0" y="0"/>
                      <a:ext cx="5327391" cy="314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0EE" w:rsidRPr="003A2D4B" w:rsidRDefault="00AD30EE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10E63CE" wp14:editId="537BF66C">
            <wp:extent cx="5344160" cy="1909445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6587" t="13872" r="21303" b="33793"/>
                    <a:stretch/>
                  </pic:blipFill>
                  <pic:spPr bwMode="auto">
                    <a:xfrm>
                      <a:off x="0" y="0"/>
                      <a:ext cx="5357971" cy="191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DC7" w:rsidRDefault="00965DC7" w:rsidP="00965DC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2210_w16_qp13</w:t>
      </w:r>
    </w:p>
    <w:p w:rsidR="00AD30EE" w:rsidRDefault="00AD30EE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7B612AD" wp14:editId="65A7DF25">
            <wp:extent cx="5384800" cy="2207895"/>
            <wp:effectExtent l="0" t="0" r="635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2333" t="13241" r="19176" b="36946"/>
                    <a:stretch/>
                  </pic:blipFill>
                  <pic:spPr bwMode="auto">
                    <a:xfrm>
                      <a:off x="0" y="0"/>
                      <a:ext cx="5392246" cy="2210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0EE" w:rsidRDefault="00AD30EE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E9E5849" wp14:editId="6375C571">
            <wp:extent cx="5567680" cy="3026410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1624" t="15764" r="19176" b="5419"/>
                    <a:stretch/>
                  </pic:blipFill>
                  <pic:spPr bwMode="auto">
                    <a:xfrm>
                      <a:off x="0" y="0"/>
                      <a:ext cx="5576211" cy="303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0EE" w:rsidRDefault="00AD30EE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0E8356C" wp14:editId="25AEB1BC">
            <wp:extent cx="5567680" cy="225544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5169" t="30265" r="19530" b="11094"/>
                    <a:stretch/>
                  </pic:blipFill>
                  <pic:spPr bwMode="auto">
                    <a:xfrm>
                      <a:off x="0" y="0"/>
                      <a:ext cx="5583739" cy="2261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DC7" w:rsidRDefault="00965DC7" w:rsidP="00965DC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2210_s17_qp11</w:t>
      </w:r>
    </w:p>
    <w:p w:rsidR="00AD30EE" w:rsidRDefault="00AD30EE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82C62F5" wp14:editId="1D01C65B">
            <wp:extent cx="3942080" cy="1983282"/>
            <wp:effectExtent l="0" t="0" r="127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2688" t="23330" r="20239" b="25596"/>
                    <a:stretch/>
                  </pic:blipFill>
                  <pic:spPr bwMode="auto">
                    <a:xfrm>
                      <a:off x="0" y="0"/>
                      <a:ext cx="3948851" cy="1986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0EE" w:rsidRDefault="00AD30EE" w:rsidP="00965DC7">
      <w:pPr>
        <w:rPr>
          <w:rFonts w:ascii="Times New Roman" w:hAnsi="Times New Roman" w:cs="Times New Roman"/>
          <w:sz w:val="24"/>
        </w:rPr>
      </w:pPr>
    </w:p>
    <w:p w:rsidR="00AD30EE" w:rsidRPr="003A2D4B" w:rsidRDefault="00AD30EE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6D957E1" wp14:editId="4B6BB26B">
            <wp:extent cx="5112327" cy="17068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460" t="30267" r="19530" b="16768"/>
                    <a:stretch/>
                  </pic:blipFill>
                  <pic:spPr bwMode="auto">
                    <a:xfrm>
                      <a:off x="0" y="0"/>
                      <a:ext cx="5115645" cy="1707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DC7" w:rsidRDefault="00965DC7" w:rsidP="00965DC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2210_s17_qp12</w:t>
      </w:r>
    </w:p>
    <w:p w:rsidR="00AD30EE" w:rsidRDefault="00AD30EE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8DDC329" wp14:editId="52DB994E">
            <wp:extent cx="4675909" cy="3694545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2333" t="10088" r="20239" b="9202"/>
                    <a:stretch/>
                  </pic:blipFill>
                  <pic:spPr bwMode="auto">
                    <a:xfrm>
                      <a:off x="0" y="0"/>
                      <a:ext cx="4681709" cy="3699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0EE" w:rsidRDefault="00AD30EE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486DB2F" wp14:editId="4B09CE74">
            <wp:extent cx="4530436" cy="2293184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3042" t="29635" r="19531" b="18661"/>
                    <a:stretch/>
                  </pic:blipFill>
                  <pic:spPr bwMode="auto">
                    <a:xfrm>
                      <a:off x="0" y="0"/>
                      <a:ext cx="4537493" cy="2296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0EE" w:rsidRDefault="00AD30EE" w:rsidP="00965DC7">
      <w:pPr>
        <w:rPr>
          <w:rFonts w:ascii="Times New Roman" w:hAnsi="Times New Roman" w:cs="Times New Roman"/>
          <w:sz w:val="24"/>
        </w:rPr>
      </w:pPr>
    </w:p>
    <w:p w:rsidR="00965DC7" w:rsidRDefault="00965DC7" w:rsidP="00965DC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2210_w17_qp12</w:t>
      </w:r>
    </w:p>
    <w:p w:rsidR="00AD30EE" w:rsidRDefault="00AD30EE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546520A" wp14:editId="20B99BE6">
            <wp:extent cx="4003271" cy="2986405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4459" t="11350" r="22721" b="4788"/>
                    <a:stretch/>
                  </pic:blipFill>
                  <pic:spPr bwMode="auto">
                    <a:xfrm>
                      <a:off x="0" y="0"/>
                      <a:ext cx="4007274" cy="2989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DC7" w:rsidRDefault="00965DC7" w:rsidP="00965DC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2210_w17_qp13</w:t>
      </w:r>
    </w:p>
    <w:p w:rsidR="00C035B1" w:rsidRDefault="00C035B1" w:rsidP="00965DC7">
      <w:pPr>
        <w:rPr>
          <w:noProof/>
        </w:rPr>
      </w:pPr>
    </w:p>
    <w:p w:rsidR="008B6520" w:rsidRDefault="00C035B1" w:rsidP="00965DC7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D07ECAE" wp14:editId="7243B696">
            <wp:extent cx="4468091" cy="3555776"/>
            <wp:effectExtent l="0" t="0" r="889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6587" t="10088" r="23075" b="4788"/>
                    <a:stretch/>
                  </pic:blipFill>
                  <pic:spPr bwMode="auto">
                    <a:xfrm>
                      <a:off x="0" y="0"/>
                      <a:ext cx="4474628" cy="3560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5B1" w:rsidRDefault="00C035B1" w:rsidP="00965DC7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6F94201" wp14:editId="57BEC0E9">
            <wp:extent cx="4426527" cy="22555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3042" t="14502" r="19176" b="15507"/>
                    <a:stretch/>
                  </pic:blipFill>
                  <pic:spPr bwMode="auto">
                    <a:xfrm>
                      <a:off x="0" y="0"/>
                      <a:ext cx="4428831" cy="2256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DC7" w:rsidRDefault="00965DC7" w:rsidP="00965DC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2210_s18_qp11</w:t>
      </w:r>
    </w:p>
    <w:p w:rsidR="00C035B1" w:rsidRDefault="00C035B1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AC62D05" wp14:editId="2B609F56">
            <wp:extent cx="4530436" cy="2641600"/>
            <wp:effectExtent l="0" t="0" r="381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1270" t="10719" r="19176" b="7311"/>
                    <a:stretch/>
                  </pic:blipFill>
                  <pic:spPr bwMode="auto">
                    <a:xfrm>
                      <a:off x="0" y="0"/>
                      <a:ext cx="4532750" cy="264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5B1" w:rsidRDefault="00C035B1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BB4EF59" wp14:editId="4269A0E6">
            <wp:extent cx="4530090" cy="1889760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4460" t="12610" r="19530" b="28749"/>
                    <a:stretch/>
                  </pic:blipFill>
                  <pic:spPr bwMode="auto">
                    <a:xfrm>
                      <a:off x="0" y="0"/>
                      <a:ext cx="4531627" cy="1890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5B1" w:rsidRPr="003A2D4B" w:rsidRDefault="00C035B1" w:rsidP="00965DC7">
      <w:pPr>
        <w:rPr>
          <w:rFonts w:ascii="Times New Roman" w:hAnsi="Times New Roman" w:cs="Times New Roman"/>
          <w:sz w:val="24"/>
        </w:rPr>
      </w:pPr>
    </w:p>
    <w:p w:rsidR="00965DC7" w:rsidRDefault="00965DC7" w:rsidP="00965DC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2210_s18_qp12</w:t>
      </w:r>
    </w:p>
    <w:p w:rsidR="00F56BC4" w:rsidRDefault="00F56BC4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1296052" wp14:editId="0B0C314A">
            <wp:extent cx="4946073" cy="2641600"/>
            <wp:effectExtent l="0" t="0" r="6985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1270" t="11980" r="19176" b="6050"/>
                    <a:stretch/>
                  </pic:blipFill>
                  <pic:spPr bwMode="auto">
                    <a:xfrm>
                      <a:off x="0" y="0"/>
                      <a:ext cx="4949207" cy="264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BC4" w:rsidRDefault="00F56BC4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2D1460D" wp14:editId="20CF1B12">
            <wp:extent cx="4842164" cy="2092960"/>
            <wp:effectExtent l="0" t="0" r="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4547" t="25531" r="19600" b="10332"/>
                    <a:stretch/>
                  </pic:blipFill>
                  <pic:spPr bwMode="auto">
                    <a:xfrm>
                      <a:off x="0" y="0"/>
                      <a:ext cx="4846050" cy="209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DC7" w:rsidRDefault="00965DC7" w:rsidP="00965DC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2210_w18_qp12</w:t>
      </w:r>
    </w:p>
    <w:p w:rsidR="00F56BC4" w:rsidRDefault="00F56BC4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C215496" wp14:editId="78858752">
            <wp:extent cx="4946015" cy="2316480"/>
            <wp:effectExtent l="0" t="0" r="6985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2333" t="12611" r="21303" b="15508"/>
                    <a:stretch/>
                  </pic:blipFill>
                  <pic:spPr bwMode="auto">
                    <a:xfrm>
                      <a:off x="0" y="0"/>
                      <a:ext cx="4948846" cy="2317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BC4" w:rsidRPr="003A2D4B" w:rsidRDefault="00F56BC4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62EE3B9" wp14:editId="0D66D866">
            <wp:extent cx="5195455" cy="2867025"/>
            <wp:effectExtent l="0" t="0" r="571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3751" t="26483" r="19885" b="8572"/>
                    <a:stretch/>
                  </pic:blipFill>
                  <pic:spPr bwMode="auto">
                    <a:xfrm>
                      <a:off x="0" y="0"/>
                      <a:ext cx="5209361" cy="287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DC7" w:rsidRDefault="00965DC7" w:rsidP="00965DC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2210_w18_qp13</w:t>
      </w:r>
    </w:p>
    <w:p w:rsidR="00F56BC4" w:rsidRDefault="00F56BC4" w:rsidP="00965DC7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0F370D4" wp14:editId="4406BC9B">
            <wp:extent cx="4343400" cy="168048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0915" t="11349" r="19531" b="47665"/>
                    <a:stretch/>
                  </pic:blipFill>
                  <pic:spPr bwMode="auto">
                    <a:xfrm>
                      <a:off x="0" y="0"/>
                      <a:ext cx="4351158" cy="1683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1EB" w:rsidRDefault="009431EB" w:rsidP="00965DC7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11B88E9" wp14:editId="0ACFF9F4">
            <wp:extent cx="4447309" cy="1767840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4106" t="29636" r="19176" b="15508"/>
                    <a:stretch/>
                  </pic:blipFill>
                  <pic:spPr bwMode="auto">
                    <a:xfrm>
                      <a:off x="0" y="0"/>
                      <a:ext cx="4450710" cy="1769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1EB" w:rsidRDefault="009431EB" w:rsidP="00965DC7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A34A3E1" wp14:editId="0A9F5518">
            <wp:extent cx="5049982" cy="245872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3751" t="14502" r="19530" b="9202"/>
                    <a:stretch/>
                  </pic:blipFill>
                  <pic:spPr bwMode="auto">
                    <a:xfrm>
                      <a:off x="0" y="0"/>
                      <a:ext cx="5050444" cy="245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1EB" w:rsidRDefault="009431EB" w:rsidP="00965DC7">
      <w:pPr>
        <w:rPr>
          <w:rFonts w:ascii="Times New Roman" w:hAnsi="Times New Roman" w:cs="Times New Roman"/>
        </w:rPr>
      </w:pPr>
    </w:p>
    <w:p w:rsidR="00965DC7" w:rsidRDefault="00965DC7" w:rsidP="00965DC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2210_s19_qp11</w:t>
      </w:r>
    </w:p>
    <w:p w:rsidR="009431EB" w:rsidRDefault="009431EB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B48F77E" wp14:editId="2DEE101C">
            <wp:extent cx="4695734" cy="2535382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2333" t="11980" r="19531" b="5419"/>
                    <a:stretch/>
                  </pic:blipFill>
                  <pic:spPr bwMode="auto">
                    <a:xfrm>
                      <a:off x="0" y="0"/>
                      <a:ext cx="4714803" cy="2545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707" w:rsidRPr="003A2D4B" w:rsidRDefault="009431EB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79A6060" wp14:editId="7CD4E997">
            <wp:extent cx="4488815" cy="1662545"/>
            <wp:effectExtent l="0" t="0" r="698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1979" t="20808" r="18821" b="42621"/>
                    <a:stretch/>
                  </pic:blipFill>
                  <pic:spPr bwMode="auto">
                    <a:xfrm>
                      <a:off x="0" y="0"/>
                      <a:ext cx="4501768" cy="1667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DC7" w:rsidRDefault="00965DC7" w:rsidP="00965DC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2210_s19_qp12</w:t>
      </w:r>
    </w:p>
    <w:p w:rsidR="009431EB" w:rsidRDefault="009431EB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1673F960" wp14:editId="30E28312">
            <wp:extent cx="4717473" cy="3531043"/>
            <wp:effectExtent l="0" t="0" r="698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1624" t="11980" r="19176" b="9202"/>
                    <a:stretch/>
                  </pic:blipFill>
                  <pic:spPr bwMode="auto">
                    <a:xfrm>
                      <a:off x="0" y="0"/>
                      <a:ext cx="4727633" cy="3538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1EB" w:rsidRDefault="009431EB" w:rsidP="00965DC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2EBF178" wp14:editId="24EBC4DE">
            <wp:extent cx="4800600" cy="272550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4814" t="24591" r="20239" b="19921"/>
                    <a:stretch/>
                  </pic:blipFill>
                  <pic:spPr bwMode="auto">
                    <a:xfrm>
                      <a:off x="0" y="0"/>
                      <a:ext cx="4815503" cy="2733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5DC7" w:rsidRPr="003A2D4B" w:rsidRDefault="00965DC7" w:rsidP="00965DC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2210_w19_qp12</w:t>
      </w:r>
    </w:p>
    <w:p w:rsidR="00965DC7" w:rsidRPr="003A2D4B" w:rsidRDefault="00965DC7" w:rsidP="00965DC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2210_w19_qp13</w:t>
      </w:r>
    </w:p>
    <w:p w:rsidR="00B35DE9" w:rsidRPr="007E0E58" w:rsidRDefault="00B35DE9" w:rsidP="00965DC7">
      <w:pPr>
        <w:rPr>
          <w:rFonts w:ascii="Times New Roman" w:hAnsi="Times New Roman" w:cs="Times New Roman"/>
        </w:rPr>
      </w:pPr>
    </w:p>
    <w:sectPr w:rsidR="00B35DE9" w:rsidRPr="007E0E58" w:rsidSect="00D5754A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7" w:h="16839" w:code="9"/>
      <w:pgMar w:top="2430" w:right="1440" w:bottom="1440" w:left="1440" w:header="18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3240" w:rsidRDefault="00713240" w:rsidP="00570648">
      <w:pPr>
        <w:spacing w:after="0" w:line="240" w:lineRule="auto"/>
      </w:pPr>
      <w:r>
        <w:separator/>
      </w:r>
    </w:p>
  </w:endnote>
  <w:endnote w:type="continuationSeparator" w:id="0">
    <w:p w:rsidR="00713240" w:rsidRDefault="00713240" w:rsidP="0057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071"/>
      <w:gridCol w:w="3594"/>
    </w:tblGrid>
    <w:tr w:rsidR="0098092A">
      <w:tc>
        <w:tcPr>
          <w:tcW w:w="0" w:type="auto"/>
        </w:tcPr>
        <w:p w:rsidR="0098092A" w:rsidRDefault="0098092A">
          <w:pPr>
            <w:pStyle w:val="Footer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495300" cy="481965"/>
                    <wp:effectExtent l="9525" t="19050" r="38100" b="13335"/>
                    <wp:docPr id="2" name="Group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V="1">
                              <a:off x="0" y="0"/>
                              <a:ext cx="495300" cy="481965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4" name="Rectangle 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" name="Rectangle 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4013EE3" id="Group 4" o:spid="_x0000_s1026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">
                    <v:rect id="Rectangle 5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A3r0A&#10;AADaAAAADwAAAGRycy9kb3ducmV2LnhtbESPzQrCMBCE74LvEFbwpqkiWqtRRBC8ePAHz0uzNsVm&#10;U5qo9e2NIHgcZuYbZrlubSWe1PjSsYLRMAFBnDtdcqHgct4NUhA+IGusHJOCN3lYr7qdJWbavfhI&#10;z1MoRISwz1CBCaHOpPS5IYt+6Gri6N1cYzFE2RRSN/iKcFvJcZJMpcWS44LBmraG8vvpYRWE6lCa&#10;1L0fs/2GjbuO57MRH5Tq99rNAkSgNvzDv/ZeK5jA90q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A/A3r0AAADaAAAADwAAAAAAAAAAAAAAAACYAgAAZHJzL2Rvd25yZXYu&#10;eG1sUEsFBgAAAAAEAAQA9QAAAIIDAAAAAA==&#10;" fillcolor="#bfbfbf [2412]" strokecolor="white [3212]" strokeweight="1pt">
                      <v:fill opacity="32896f"/>
                      <v:shadow color="#d8d8d8 [2732]" offset="3pt,3pt"/>
                    </v:rect>
                    <v:rect id="Rectangle 6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cg8EA&#10;AADaAAAADwAAAGRycy9kb3ducmV2LnhtbERPTUvDQBC9C/6HZQRvdmNbqo3dFlspSDWITcHrkB2T&#10;YHY27E7b+O9dQfD4eN+L1eA6daIQW88GbkcZKOLK25ZrA4dye3MPKgqyxc4zGfimCKvl5cUCc+vP&#10;/E6nvdQqhXDM0UAj0udax6ohh3Hke+LEffrgUBIMtbYBzyncdXqcZTPtsOXU0GBPm4aqr/3RpRmz&#10;j6eXt/XrtBi2Uk5Kme/CrjDm+mp4fAAlNMi/+M/9bA3cwe+V5Ae9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8HIPBAAAA2gAAAA8AAAAAAAAAAAAAAAAAmAIAAGRycy9kb3du&#10;cmV2LnhtbFBLBQYAAAAABAAEAPUAAACGAwAAAAA=&#10;" fillcolor="#4472c4 [3208]" strokecolor="#f2f2f2 [3041]" strokeweight="3pt">
                      <v:shadow on="t" color="#1f3763 [1608]" opacity=".5" offset="1pt"/>
                    </v:rect>
                    <v:rect id="Rectangle 7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K27oA&#10;AADaAAAADwAAAGRycy9kb3ducmV2LnhtbERPuwrCMBTdBf8hXMHNpjr4qKZFBMHFwQfOl+baFJub&#10;0kStf28GwfFw3puit414UedrxwqmSQqCuHS65krB9bKfLEH4gKyxcUwKPuShyIeDDWbavflEr3Oo&#10;RAxhn6ECE0KbSelLQxZ94lriyN1dZzFE2FVSd/iO4baRszSdS4s1xwaDLe0MlY/z0yoIzbE2S/d5&#10;Lg5bNu42Wy2mfFRqPOq3axCB+vAX/9wHrSBujVfiDZD5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EULK27oAAADaAAAADwAAAAAAAAAAAAAAAACYAgAAZHJzL2Rvd25yZXYueG1s&#10;UEsFBgAAAAAEAAQA9QAAAH8DAAAAAA==&#10;" fillcolor="#bfbfbf [2412]" strokecolor="white [3212]" strokeweight="1pt">
                      <v:fill opacity="32896f"/>
                      <v:shadow color="#d8d8d8 [2732]" offset="3pt,3pt"/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0" w:type="auto"/>
        </w:tcPr>
        <w:p w:rsidR="0098092A" w:rsidRDefault="00713240" w:rsidP="00DF0166">
          <w:pPr>
            <w:pStyle w:val="Footer"/>
          </w:pPr>
          <w:sdt>
            <w:sdtPr>
              <w:alias w:val="Company"/>
              <w:id w:val="1652845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98092A" w:rsidRPr="00DF0166">
                <w:t>http://thecityschoolnnbc.weebly.com</w:t>
              </w:r>
            </w:sdtContent>
          </w:sdt>
        </w:p>
      </w:tc>
    </w:tr>
  </w:tbl>
  <w:p w:rsidR="0098092A" w:rsidRDefault="0098092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3240" w:rsidRDefault="00713240" w:rsidP="00570648">
      <w:pPr>
        <w:spacing w:after="0" w:line="240" w:lineRule="auto"/>
      </w:pPr>
      <w:r>
        <w:separator/>
      </w:r>
    </w:p>
  </w:footnote>
  <w:footnote w:type="continuationSeparator" w:id="0">
    <w:p w:rsidR="00713240" w:rsidRDefault="00713240" w:rsidP="00570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Header"/>
    </w:pPr>
    <w:r>
      <w:rPr>
        <w:noProof/>
      </w:rPr>
      <w:drawing>
        <wp:inline distT="0" distB="0" distL="0" distR="0">
          <wp:extent cx="3815715" cy="3815715"/>
          <wp:effectExtent l="19050" t="0" r="0" b="0"/>
          <wp:docPr id="5" name="Picture 4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815715" cy="3815715"/>
          <wp:effectExtent l="19050" t="0" r="0" b="0"/>
          <wp:docPr id="6" name="Picture 5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 w:rsidP="0057064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-104775</wp:posOffset>
          </wp:positionV>
          <wp:extent cx="7591425" cy="10753725"/>
          <wp:effectExtent l="19050" t="0" r="9525" b="0"/>
          <wp:wrapNone/>
          <wp:docPr id="3" name="Picture 2" descr="C:\Users\ICT 1\Desktop\formmm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formmmm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092A" w:rsidRPr="007515D1" w:rsidRDefault="0098092A" w:rsidP="00570648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635</wp:posOffset>
          </wp:positionV>
          <wp:extent cx="723900" cy="800100"/>
          <wp:effectExtent l="19050" t="0" r="0" b="0"/>
          <wp:wrapNone/>
          <wp:docPr id="1" name="Picture 2" descr="C:\Users\ICT 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2278380" cy="1153795"/>
              <wp:effectExtent l="9525" t="9525" r="5080" b="508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8380" cy="11537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8092A" w:rsidRDefault="0098092A" w:rsidP="00DF0166">
                          <w:pPr>
                            <w:jc w:val="center"/>
                            <w:rPr>
                              <w:rFonts w:ascii="Arenski" w:hAnsi="Arenski"/>
                              <w:sz w:val="44"/>
                            </w:rPr>
                          </w:pPr>
                          <w:r w:rsidRPr="00DF0166">
                            <w:rPr>
                              <w:rFonts w:ascii="Arenski" w:hAnsi="Arenski"/>
                              <w:sz w:val="44"/>
                            </w:rPr>
                            <w:t>The City School</w:t>
                          </w:r>
                        </w:p>
                        <w:p w:rsidR="0098092A" w:rsidRDefault="0098092A" w:rsidP="00DF0166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DF0166">
                            <w:rPr>
                              <w:sz w:val="24"/>
                            </w:rPr>
                            <w:t xml:space="preserve">North </w:t>
                          </w:r>
                          <w:proofErr w:type="spellStart"/>
                          <w:r w:rsidRPr="00DF0166">
                            <w:rPr>
                              <w:sz w:val="24"/>
                            </w:rPr>
                            <w:t>Nazimabad</w:t>
                          </w:r>
                          <w:proofErr w:type="spellEnd"/>
                          <w:r w:rsidRPr="00DF0166">
                            <w:rPr>
                              <w:sz w:val="24"/>
                            </w:rPr>
                            <w:t xml:space="preserve"> Boys Campus</w:t>
                          </w:r>
                        </w:p>
                        <w:p w:rsidR="0098092A" w:rsidRPr="00DF0166" w:rsidRDefault="0098092A" w:rsidP="00DF0166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E-Worksheet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0;margin-top:0;width:179.4pt;height:90.85pt;z-index:251662336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" filled="f" strokecolor="white [3212]">
              <v:textbox style="mso-fit-shape-to-text:t">
                <w:txbxContent>
                  <w:p w:rsidR="0098092A" w:rsidRDefault="0098092A" w:rsidP="00DF0166">
                    <w:pPr>
                      <w:jc w:val="center"/>
                      <w:rPr>
                        <w:rFonts w:ascii="Arenski" w:hAnsi="Arenski"/>
                        <w:sz w:val="44"/>
                      </w:rPr>
                    </w:pPr>
                    <w:r w:rsidRPr="00DF0166">
                      <w:rPr>
                        <w:rFonts w:ascii="Arenski" w:hAnsi="Arenski"/>
                        <w:sz w:val="44"/>
                      </w:rPr>
                      <w:t>The City School</w:t>
                    </w:r>
                  </w:p>
                  <w:p w:rsidR="0098092A" w:rsidRDefault="0098092A" w:rsidP="00DF0166">
                    <w:pPr>
                      <w:jc w:val="center"/>
                      <w:rPr>
                        <w:sz w:val="24"/>
                      </w:rPr>
                    </w:pPr>
                    <w:r w:rsidRPr="00DF0166">
                      <w:rPr>
                        <w:sz w:val="24"/>
                      </w:rPr>
                      <w:t xml:space="preserve">North </w:t>
                    </w:r>
                    <w:proofErr w:type="spellStart"/>
                    <w:r w:rsidRPr="00DF0166">
                      <w:rPr>
                        <w:sz w:val="24"/>
                      </w:rPr>
                      <w:t>Nazimabad</w:t>
                    </w:r>
                    <w:proofErr w:type="spellEnd"/>
                    <w:r w:rsidRPr="00DF0166">
                      <w:rPr>
                        <w:sz w:val="24"/>
                      </w:rPr>
                      <w:t xml:space="preserve"> Boys Campus</w:t>
                    </w:r>
                  </w:p>
                  <w:p w:rsidR="0098092A" w:rsidRPr="00DF0166" w:rsidRDefault="0098092A" w:rsidP="00DF0166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E-Worksheet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A3C"/>
    <w:rsid w:val="000A34D2"/>
    <w:rsid w:val="000B69FC"/>
    <w:rsid w:val="000C0A59"/>
    <w:rsid w:val="000D60E1"/>
    <w:rsid w:val="00111077"/>
    <w:rsid w:val="00124AB2"/>
    <w:rsid w:val="00137B2F"/>
    <w:rsid w:val="00167319"/>
    <w:rsid w:val="00170E72"/>
    <w:rsid w:val="00174213"/>
    <w:rsid w:val="00185707"/>
    <w:rsid w:val="001A23F6"/>
    <w:rsid w:val="001B1A9C"/>
    <w:rsid w:val="001C30DD"/>
    <w:rsid w:val="001D5026"/>
    <w:rsid w:val="001D7C06"/>
    <w:rsid w:val="0020001B"/>
    <w:rsid w:val="00203834"/>
    <w:rsid w:val="002318BF"/>
    <w:rsid w:val="00283DDA"/>
    <w:rsid w:val="002B0213"/>
    <w:rsid w:val="00323634"/>
    <w:rsid w:val="003441C8"/>
    <w:rsid w:val="0035156C"/>
    <w:rsid w:val="0035658A"/>
    <w:rsid w:val="00383BBA"/>
    <w:rsid w:val="004052A5"/>
    <w:rsid w:val="00451B76"/>
    <w:rsid w:val="00451BE5"/>
    <w:rsid w:val="004641B0"/>
    <w:rsid w:val="004820C8"/>
    <w:rsid w:val="004C517E"/>
    <w:rsid w:val="004E1664"/>
    <w:rsid w:val="004F6667"/>
    <w:rsid w:val="0052645B"/>
    <w:rsid w:val="00570648"/>
    <w:rsid w:val="00577EC2"/>
    <w:rsid w:val="005A7797"/>
    <w:rsid w:val="005B7139"/>
    <w:rsid w:val="005C4094"/>
    <w:rsid w:val="005C5A59"/>
    <w:rsid w:val="005E1D77"/>
    <w:rsid w:val="005F2BBF"/>
    <w:rsid w:val="005F48B1"/>
    <w:rsid w:val="00640E9A"/>
    <w:rsid w:val="0064744B"/>
    <w:rsid w:val="00691413"/>
    <w:rsid w:val="006B4A3C"/>
    <w:rsid w:val="006B4A74"/>
    <w:rsid w:val="006D1088"/>
    <w:rsid w:val="006E4EB4"/>
    <w:rsid w:val="007055A2"/>
    <w:rsid w:val="00713240"/>
    <w:rsid w:val="00745643"/>
    <w:rsid w:val="00747E92"/>
    <w:rsid w:val="007515D1"/>
    <w:rsid w:val="00775672"/>
    <w:rsid w:val="0079380E"/>
    <w:rsid w:val="007A2F69"/>
    <w:rsid w:val="007E0A4E"/>
    <w:rsid w:val="007E0E58"/>
    <w:rsid w:val="007F020B"/>
    <w:rsid w:val="00807184"/>
    <w:rsid w:val="00833DA5"/>
    <w:rsid w:val="008443A1"/>
    <w:rsid w:val="008669A7"/>
    <w:rsid w:val="008A3D26"/>
    <w:rsid w:val="008B6520"/>
    <w:rsid w:val="008C47F8"/>
    <w:rsid w:val="008C48F9"/>
    <w:rsid w:val="008E0331"/>
    <w:rsid w:val="008F6E76"/>
    <w:rsid w:val="009172CA"/>
    <w:rsid w:val="009431EB"/>
    <w:rsid w:val="00965DC7"/>
    <w:rsid w:val="0098092A"/>
    <w:rsid w:val="0099141F"/>
    <w:rsid w:val="00A02C85"/>
    <w:rsid w:val="00A3223F"/>
    <w:rsid w:val="00A40707"/>
    <w:rsid w:val="00A51103"/>
    <w:rsid w:val="00A8236B"/>
    <w:rsid w:val="00AA0742"/>
    <w:rsid w:val="00AD30EE"/>
    <w:rsid w:val="00B06F6C"/>
    <w:rsid w:val="00B118BD"/>
    <w:rsid w:val="00B35DE9"/>
    <w:rsid w:val="00B63C65"/>
    <w:rsid w:val="00B9136C"/>
    <w:rsid w:val="00B92B9B"/>
    <w:rsid w:val="00B94875"/>
    <w:rsid w:val="00BC0F70"/>
    <w:rsid w:val="00BD1D5E"/>
    <w:rsid w:val="00BF0B81"/>
    <w:rsid w:val="00BF55A6"/>
    <w:rsid w:val="00BF6CC7"/>
    <w:rsid w:val="00C035B1"/>
    <w:rsid w:val="00C12FB8"/>
    <w:rsid w:val="00C219B0"/>
    <w:rsid w:val="00C50D88"/>
    <w:rsid w:val="00CA1150"/>
    <w:rsid w:val="00CC424E"/>
    <w:rsid w:val="00CE2A3C"/>
    <w:rsid w:val="00D03DEC"/>
    <w:rsid w:val="00D21651"/>
    <w:rsid w:val="00D530DC"/>
    <w:rsid w:val="00D5754A"/>
    <w:rsid w:val="00D6056D"/>
    <w:rsid w:val="00D770C0"/>
    <w:rsid w:val="00D95583"/>
    <w:rsid w:val="00DB430D"/>
    <w:rsid w:val="00DC0D95"/>
    <w:rsid w:val="00DF0166"/>
    <w:rsid w:val="00DF5AC5"/>
    <w:rsid w:val="00E045A3"/>
    <w:rsid w:val="00E6080E"/>
    <w:rsid w:val="00E71266"/>
    <w:rsid w:val="00E738F7"/>
    <w:rsid w:val="00EB6C9A"/>
    <w:rsid w:val="00F56BC4"/>
    <w:rsid w:val="00F75777"/>
    <w:rsid w:val="00F83BE6"/>
    <w:rsid w:val="00F9537B"/>
    <w:rsid w:val="00FC7965"/>
    <w:rsid w:val="00FE6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34FD94E-2F12-4B83-BAA6-70976C25F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0648"/>
  </w:style>
  <w:style w:type="paragraph" w:styleId="Footer">
    <w:name w:val="footer"/>
    <w:basedOn w:val="Normal"/>
    <w:link w:val="Foot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header" Target="header3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8.png"/><Relationship Id="rId1" Type="http://schemas.openxmlformats.org/officeDocument/2006/relationships/image" Target="media/image4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ubna\New%20folder\E-Worksheet%20Format%20CompSc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7FB26-095A-4091-900B-92EAECF0E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E-Worksheet Format CompSci</Template>
  <TotalTime>139</TotalTime>
  <Pages>16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http://thecityschoolnnbc.weebly.com</Company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11</cp:revision>
  <cp:lastPrinted>2016-10-26T06:29:00Z</cp:lastPrinted>
  <dcterms:created xsi:type="dcterms:W3CDTF">2019-10-30T16:33:00Z</dcterms:created>
  <dcterms:modified xsi:type="dcterms:W3CDTF">2019-11-12T08:34:00Z</dcterms:modified>
</cp:coreProperties>
</file>