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026" w:rsidRDefault="001D5026" w:rsidP="001D5026">
      <w:pPr>
        <w:jc w:val="center"/>
        <w:rPr>
          <w:sz w:val="24"/>
        </w:rPr>
      </w:pPr>
      <w:r w:rsidRPr="00E045A3">
        <w:rPr>
          <w:sz w:val="24"/>
        </w:rPr>
        <w:t xml:space="preserve">Teacher </w:t>
      </w:r>
      <w:r>
        <w:rPr>
          <w:sz w:val="24"/>
        </w:rPr>
        <w:t xml:space="preserve">Name: </w:t>
      </w:r>
      <w:proofErr w:type="spellStart"/>
      <w:r>
        <w:rPr>
          <w:sz w:val="24"/>
        </w:rPr>
        <w:t>Lubna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Tanweer</w:t>
      </w:r>
      <w:proofErr w:type="spellEnd"/>
      <w:r>
        <w:rPr>
          <w:sz w:val="24"/>
        </w:rPr>
        <w:tab/>
      </w:r>
    </w:p>
    <w:p w:rsidR="001D5026" w:rsidRDefault="001D5026" w:rsidP="001D5026">
      <w:pPr>
        <w:jc w:val="center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Class:      11               Subject: Computer Science                        </w:t>
      </w:r>
      <w:r w:rsidRPr="00E045A3">
        <w:rPr>
          <w:sz w:val="24"/>
        </w:rPr>
        <w:t>Date</w:t>
      </w:r>
      <w:r w:rsidRPr="004F6667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A8236B">
        <w:rPr>
          <w:rFonts w:ascii="Times New Roman" w:hAnsi="Times New Roman" w:cs="Times New Roman"/>
          <w:sz w:val="24"/>
        </w:rPr>
        <w:t>1</w:t>
      </w:r>
      <w:r w:rsidR="00CE2A3C">
        <w:rPr>
          <w:rFonts w:ascii="Times New Roman" w:hAnsi="Times New Roman" w:cs="Times New Roman"/>
          <w:sz w:val="24"/>
        </w:rPr>
        <w:t>6</w:t>
      </w:r>
      <w:r w:rsidRPr="0079380E">
        <w:rPr>
          <w:rFonts w:ascii="Times New Roman" w:hAnsi="Times New Roman" w:cs="Times New Roman"/>
          <w:sz w:val="24"/>
          <w:vertAlign w:val="superscript"/>
        </w:rPr>
        <w:t>th</w:t>
      </w:r>
      <w:r w:rsidR="00B9136C">
        <w:rPr>
          <w:rFonts w:ascii="Times New Roman" w:hAnsi="Times New Roman" w:cs="Times New Roman"/>
          <w:sz w:val="24"/>
        </w:rPr>
        <w:t xml:space="preserve"> October</w:t>
      </w:r>
      <w:r w:rsidR="00CE2A3C">
        <w:rPr>
          <w:rFonts w:ascii="Times New Roman" w:hAnsi="Times New Roman" w:cs="Times New Roman"/>
          <w:sz w:val="24"/>
        </w:rPr>
        <w:t xml:space="preserve"> 2019</w:t>
      </w:r>
    </w:p>
    <w:p w:rsidR="00D67F56" w:rsidRDefault="00D67F56" w:rsidP="00D67F56">
      <w:r>
        <w:t>Questions from Chapter 5 “Input and Output devices”</w:t>
      </w:r>
    </w:p>
    <w:p w:rsidR="00A02C85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Specimen paper 2015</w:t>
      </w:r>
    </w:p>
    <w:p w:rsidR="007E3389" w:rsidRDefault="007E3389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C6FA492" wp14:editId="70D4C369">
            <wp:extent cx="5934075" cy="1693628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53" t="43851" r="19866" b="16804"/>
                    <a:stretch/>
                  </pic:blipFill>
                  <pic:spPr bwMode="auto">
                    <a:xfrm>
                      <a:off x="0" y="0"/>
                      <a:ext cx="5947527" cy="169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389" w:rsidRDefault="007E3389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DE139C4" wp14:editId="0DD4259E">
            <wp:extent cx="5790669" cy="2369488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116" t="18057" r="19867" b="9707"/>
                    <a:stretch/>
                  </pic:blipFill>
                  <pic:spPr bwMode="auto">
                    <a:xfrm>
                      <a:off x="0" y="0"/>
                      <a:ext cx="5790669" cy="236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389" w:rsidRDefault="007E3389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D7800C7" wp14:editId="60F5CFD6">
            <wp:extent cx="5856663" cy="3064212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928" t="12898" r="19146" b="15514"/>
                    <a:stretch/>
                  </pic:blipFill>
                  <pic:spPr bwMode="auto">
                    <a:xfrm>
                      <a:off x="0" y="0"/>
                      <a:ext cx="5862755" cy="306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389" w:rsidRDefault="007E3389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A7DEACD" wp14:editId="488AC3DF">
            <wp:extent cx="5943600" cy="7871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016" t="40627" r="16607" b="43249"/>
                    <a:stretch/>
                  </pic:blipFill>
                  <pic:spPr bwMode="auto">
                    <a:xfrm>
                      <a:off x="0" y="0"/>
                      <a:ext cx="5943600" cy="78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094" w:rsidRDefault="007E3389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DBEBE79" wp14:editId="43959C5D">
            <wp:extent cx="5930104" cy="12801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203" t="33534" r="20225" b="24540"/>
                    <a:stretch/>
                  </pic:blipFill>
                  <pic:spPr bwMode="auto">
                    <a:xfrm>
                      <a:off x="0" y="0"/>
                      <a:ext cx="5955426" cy="128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2CA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2210_s15_qp21</w:t>
      </w:r>
    </w:p>
    <w:p w:rsidR="00D67F56" w:rsidRDefault="00D67F56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275C521" wp14:editId="0866F3AF">
            <wp:extent cx="6146358" cy="2051050"/>
            <wp:effectExtent l="0" t="0" r="698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653" t="41272" r="20593" b="19385"/>
                    <a:stretch/>
                  </pic:blipFill>
                  <pic:spPr bwMode="auto">
                    <a:xfrm>
                      <a:off x="0" y="0"/>
                      <a:ext cx="6175931" cy="206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F56" w:rsidRDefault="00D67F56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969894A" wp14:editId="65367307">
            <wp:extent cx="6224971" cy="2926080"/>
            <wp:effectExtent l="0" t="0" r="444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653" t="27731" r="18783" b="11640"/>
                    <a:stretch/>
                  </pic:blipFill>
                  <pic:spPr bwMode="auto">
                    <a:xfrm>
                      <a:off x="0" y="0"/>
                      <a:ext cx="6263017" cy="2943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F56" w:rsidRDefault="00D67F56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D259DE4" wp14:editId="13F771CE">
            <wp:extent cx="5898399" cy="1686560"/>
            <wp:effectExtent l="0" t="0" r="762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379" t="35468" r="19885" b="16166"/>
                    <a:stretch/>
                  </pic:blipFill>
                  <pic:spPr bwMode="auto">
                    <a:xfrm>
                      <a:off x="0" y="0"/>
                      <a:ext cx="5945915" cy="170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F56" w:rsidRPr="003A2D4B" w:rsidRDefault="00D67F56" w:rsidP="00F9537B">
      <w:pPr>
        <w:rPr>
          <w:rFonts w:ascii="Times New Roman" w:hAnsi="Times New Roman" w:cs="Times New Roman"/>
          <w:sz w:val="24"/>
        </w:rPr>
      </w:pPr>
    </w:p>
    <w:p w:rsidR="00167319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2210_s15_qp22</w:t>
      </w:r>
    </w:p>
    <w:p w:rsidR="00D67F56" w:rsidRDefault="00D67F56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C255743" wp14:editId="0D51AA11">
            <wp:extent cx="5803900" cy="3346315"/>
            <wp:effectExtent l="0" t="0" r="635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478" t="21926" r="19144" b="14224"/>
                    <a:stretch/>
                  </pic:blipFill>
                  <pic:spPr bwMode="auto">
                    <a:xfrm>
                      <a:off x="0" y="0"/>
                      <a:ext cx="5827533" cy="335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F56" w:rsidRDefault="00D67F56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4463B13" wp14:editId="38B88257">
            <wp:extent cx="5716988" cy="184086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291" t="32888" r="20216" b="23242"/>
                    <a:stretch/>
                  </pic:blipFill>
                  <pic:spPr bwMode="auto">
                    <a:xfrm>
                      <a:off x="0" y="0"/>
                      <a:ext cx="5737131" cy="184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F56" w:rsidRDefault="00D67F56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A159849" wp14:editId="37811172">
            <wp:extent cx="5518537" cy="2181754"/>
            <wp:effectExtent l="0" t="0" r="635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753" t="13543" r="19504" b="18734"/>
                    <a:stretch/>
                  </pic:blipFill>
                  <pic:spPr bwMode="auto">
                    <a:xfrm>
                      <a:off x="0" y="0"/>
                      <a:ext cx="5527002" cy="218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D986E" wp14:editId="33688277">
            <wp:extent cx="5414838" cy="126746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215" t="43852" r="19837" b="16785"/>
                    <a:stretch/>
                  </pic:blipFill>
                  <pic:spPr bwMode="auto">
                    <a:xfrm>
                      <a:off x="0" y="0"/>
                      <a:ext cx="5421122" cy="126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8A6" w:rsidRDefault="001728A6" w:rsidP="007B78A8">
      <w:pPr>
        <w:rPr>
          <w:noProof/>
        </w:rPr>
      </w:pPr>
    </w:p>
    <w:p w:rsidR="001728A6" w:rsidRDefault="00D67F56" w:rsidP="007B78A8">
      <w:pPr>
        <w:rPr>
          <w:noProof/>
        </w:rPr>
      </w:pPr>
      <w:r>
        <w:rPr>
          <w:noProof/>
        </w:rPr>
        <w:drawing>
          <wp:inline distT="0" distB="0" distL="0" distR="0" wp14:anchorId="19058C27" wp14:editId="4734283D">
            <wp:extent cx="6002655" cy="31292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841" t="19346" r="19875" b="7780"/>
                    <a:stretch/>
                  </pic:blipFill>
                  <pic:spPr bwMode="auto">
                    <a:xfrm>
                      <a:off x="0" y="0"/>
                      <a:ext cx="6014318" cy="313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8A6" w:rsidRDefault="00D67F56" w:rsidP="007B78A8">
      <w:pPr>
        <w:rPr>
          <w:noProof/>
        </w:rPr>
      </w:pPr>
      <w:r w:rsidRPr="00D67F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D9EB7C" wp14:editId="0E079A1B">
            <wp:extent cx="6041865" cy="24790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016" t="25795" r="18776" b="12927"/>
                    <a:stretch/>
                  </pic:blipFill>
                  <pic:spPr bwMode="auto">
                    <a:xfrm>
                      <a:off x="0" y="0"/>
                      <a:ext cx="6066082" cy="248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A8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2210_w15_qp12</w:t>
      </w:r>
      <w:r w:rsidR="0053384D">
        <w:rPr>
          <w:noProof/>
        </w:rPr>
        <w:drawing>
          <wp:inline distT="0" distB="0" distL="0" distR="0" wp14:anchorId="1CAEE116" wp14:editId="7BFDD57E">
            <wp:extent cx="6082251" cy="29260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753" t="16121" r="19503" b="12284"/>
                    <a:stretch/>
                  </pic:blipFill>
                  <pic:spPr bwMode="auto">
                    <a:xfrm>
                      <a:off x="0" y="0"/>
                      <a:ext cx="6106190" cy="293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1D3" w:rsidRDefault="00124BAD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5936E18" wp14:editId="5641F62C">
            <wp:extent cx="6082748" cy="318256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753" t="12253" r="20236" b="9069"/>
                    <a:stretch/>
                  </pic:blipFill>
                  <pic:spPr bwMode="auto">
                    <a:xfrm>
                      <a:off x="0" y="0"/>
                      <a:ext cx="6103501" cy="319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BAD" w:rsidRDefault="00124BAD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332AFA9" wp14:editId="2B0B785A">
            <wp:extent cx="5923280" cy="251968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753" t="12898" r="20596" b="14870"/>
                    <a:stretch/>
                  </pic:blipFill>
                  <pic:spPr bwMode="auto">
                    <a:xfrm>
                      <a:off x="0" y="0"/>
                      <a:ext cx="5938163" cy="2526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9139C" wp14:editId="1ADE0910">
            <wp:extent cx="6011186" cy="3302000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753" t="17411" r="19872" b="10355"/>
                    <a:stretch/>
                  </pic:blipFill>
                  <pic:spPr bwMode="auto">
                    <a:xfrm>
                      <a:off x="0" y="0"/>
                      <a:ext cx="6048178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BAD" w:rsidRDefault="00124BAD" w:rsidP="007B78A8">
      <w:pPr>
        <w:rPr>
          <w:rFonts w:ascii="Times New Roman" w:hAnsi="Times New Roman" w:cs="Times New Roman"/>
          <w:sz w:val="24"/>
        </w:rPr>
      </w:pPr>
    </w:p>
    <w:p w:rsidR="00124BAD" w:rsidRDefault="00124BAD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702B7C25" wp14:editId="2201A108">
            <wp:extent cx="5844209" cy="3705860"/>
            <wp:effectExtent l="0" t="0" r="4445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116" t="12253" r="20234" b="5197"/>
                    <a:stretch/>
                  </pic:blipFill>
                  <pic:spPr bwMode="auto">
                    <a:xfrm>
                      <a:off x="0" y="0"/>
                      <a:ext cx="5858198" cy="371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BAD" w:rsidRPr="003A2D4B" w:rsidRDefault="00124BAD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6B03D38" wp14:editId="6985A8F9">
            <wp:extent cx="5931673" cy="377106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741" t="14187" r="19874" b="7779"/>
                    <a:stretch/>
                  </pic:blipFill>
                  <pic:spPr bwMode="auto">
                    <a:xfrm>
                      <a:off x="0" y="0"/>
                      <a:ext cx="5943992" cy="377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A8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2210_w15_qp13</w:t>
      </w:r>
    </w:p>
    <w:p w:rsidR="00124BAD" w:rsidRDefault="00124BAD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DC79993" wp14:editId="727543B1">
            <wp:extent cx="5868063" cy="186797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2116" t="14831" r="19509" b="43893"/>
                    <a:stretch/>
                  </pic:blipFill>
                  <pic:spPr bwMode="auto">
                    <a:xfrm>
                      <a:off x="0" y="0"/>
                      <a:ext cx="5892757" cy="187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BAD" w:rsidRDefault="00124BAD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A396B26" wp14:editId="0B9BAE4D">
            <wp:extent cx="6129655" cy="2783840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7191" t="11608" r="23129" b="5187"/>
                    <a:stretch/>
                  </pic:blipFill>
                  <pic:spPr bwMode="auto">
                    <a:xfrm>
                      <a:off x="0" y="0"/>
                      <a:ext cx="6145594" cy="279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BAD" w:rsidRDefault="00124BAD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9C5EFED" wp14:editId="68B95B41">
            <wp:extent cx="5652361" cy="2214880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390" t="13543" r="19505" b="23895"/>
                    <a:stretch/>
                  </pic:blipFill>
                  <pic:spPr bwMode="auto">
                    <a:xfrm>
                      <a:off x="0" y="0"/>
                      <a:ext cx="5671501" cy="222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D17DF" wp14:editId="5E2B353C">
            <wp:extent cx="5685155" cy="21945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1390" t="13543" r="19142" b="5835"/>
                    <a:stretch/>
                  </pic:blipFill>
                  <pic:spPr bwMode="auto">
                    <a:xfrm>
                      <a:off x="0" y="0"/>
                      <a:ext cx="5704836" cy="220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BAD" w:rsidRDefault="00124BAD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7646BF8" wp14:editId="66A567C7">
            <wp:extent cx="5542059" cy="3248477"/>
            <wp:effectExtent l="0" t="0" r="190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1753" t="15476" r="19869" b="10354"/>
                    <a:stretch/>
                  </pic:blipFill>
                  <pic:spPr bwMode="auto">
                    <a:xfrm>
                      <a:off x="0" y="0"/>
                      <a:ext cx="5559050" cy="325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FF9" w:rsidRDefault="000073D0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D7485B5" wp14:editId="182CBB0B">
            <wp:extent cx="6035040" cy="2880793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1028" t="15476" r="19144" b="19383"/>
                    <a:stretch/>
                  </pic:blipFill>
                  <pic:spPr bwMode="auto">
                    <a:xfrm>
                      <a:off x="0" y="0"/>
                      <a:ext cx="6053876" cy="2889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FF9" w:rsidRDefault="000073D0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992E02D" wp14:editId="21F98790">
            <wp:extent cx="6153400" cy="279090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1753" t="21926" r="19873" b="11003"/>
                    <a:stretch/>
                  </pic:blipFill>
                  <pic:spPr bwMode="auto">
                    <a:xfrm>
                      <a:off x="0" y="0"/>
                      <a:ext cx="6183479" cy="280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3D0" w:rsidRPr="003A2D4B" w:rsidRDefault="000073D0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4FBDE02" wp14:editId="0A7573E0">
            <wp:extent cx="6018017" cy="2865120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787" t="13459" r="21506" b="15845"/>
                    <a:stretch/>
                  </pic:blipFill>
                  <pic:spPr bwMode="auto">
                    <a:xfrm>
                      <a:off x="0" y="0"/>
                      <a:ext cx="6045105" cy="287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AD2F5B" wp14:editId="019C6E23">
            <wp:extent cx="6233823" cy="255391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1028" t="21926" r="19507" b="22609"/>
                    <a:stretch/>
                  </pic:blipFill>
                  <pic:spPr bwMode="auto">
                    <a:xfrm>
                      <a:off x="0" y="0"/>
                      <a:ext cx="6313585" cy="258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A8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2210_s16_qp11</w:t>
      </w:r>
    </w:p>
    <w:p w:rsidR="00937405" w:rsidRDefault="0093740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417D3BB" wp14:editId="6DEC7457">
            <wp:extent cx="5486400" cy="35134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752" t="10962" r="19506" b="5837"/>
                    <a:stretch/>
                  </pic:blipFill>
                  <pic:spPr bwMode="auto">
                    <a:xfrm>
                      <a:off x="0" y="0"/>
                      <a:ext cx="5502453" cy="352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405" w:rsidRDefault="0093740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D27C3E4" wp14:editId="1DEF9501">
            <wp:extent cx="6041694" cy="3156668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3928" t="13543" r="19142" b="27764"/>
                    <a:stretch/>
                  </pic:blipFill>
                  <pic:spPr bwMode="auto">
                    <a:xfrm>
                      <a:off x="0" y="0"/>
                      <a:ext cx="6069136" cy="317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405" w:rsidRDefault="0093740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4ED24CA" wp14:editId="33C9CD73">
            <wp:extent cx="5899868" cy="2416810"/>
            <wp:effectExtent l="0" t="0" r="5715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1028" t="25795" r="19735" b="18648"/>
                    <a:stretch/>
                  </pic:blipFill>
                  <pic:spPr bwMode="auto">
                    <a:xfrm>
                      <a:off x="0" y="0"/>
                      <a:ext cx="5917460" cy="242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405" w:rsidRDefault="0093740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7106465" wp14:editId="32F9ABE1">
            <wp:extent cx="6011186" cy="252028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5379" t="25150" r="19868" b="29057"/>
                    <a:stretch/>
                  </pic:blipFill>
                  <pic:spPr bwMode="auto">
                    <a:xfrm>
                      <a:off x="0" y="0"/>
                      <a:ext cx="6047036" cy="2535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405" w:rsidRDefault="0093740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FC20C28" wp14:editId="4C5D7637">
            <wp:extent cx="5907819" cy="29737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2478" t="21926" r="19507" b="11644"/>
                    <a:stretch/>
                  </pic:blipFill>
                  <pic:spPr bwMode="auto">
                    <a:xfrm>
                      <a:off x="0" y="0"/>
                      <a:ext cx="5930339" cy="298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405" w:rsidRPr="003A2D4B" w:rsidRDefault="0093740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A53F728" wp14:editId="626AF626">
            <wp:extent cx="6122504" cy="24644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4291" t="29664" r="19143" b="21318"/>
                    <a:stretch/>
                  </pic:blipFill>
                  <pic:spPr bwMode="auto">
                    <a:xfrm>
                      <a:off x="0" y="0"/>
                      <a:ext cx="6135735" cy="246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A8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2210_s16_qp12</w:t>
      </w:r>
    </w:p>
    <w:p w:rsidR="00937405" w:rsidRDefault="0093740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7F0B25C" wp14:editId="4B15A130">
            <wp:extent cx="5724939" cy="2090991"/>
            <wp:effectExtent l="0" t="0" r="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2116" t="28374" r="19871" b="27770"/>
                    <a:stretch/>
                  </pic:blipFill>
                  <pic:spPr bwMode="auto">
                    <a:xfrm>
                      <a:off x="0" y="0"/>
                      <a:ext cx="5756529" cy="210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A8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2210_w16_qp12</w:t>
      </w:r>
    </w:p>
    <w:p w:rsidR="00937405" w:rsidRDefault="0093740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18877DF" wp14:editId="56354398">
            <wp:extent cx="5978170" cy="2600077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1753" t="12253" r="21692" b="9069"/>
                    <a:stretch/>
                  </pic:blipFill>
                  <pic:spPr bwMode="auto">
                    <a:xfrm>
                      <a:off x="0" y="0"/>
                      <a:ext cx="6020843" cy="2618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6F950" wp14:editId="21D43628">
            <wp:extent cx="6160878" cy="2051437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1389" t="11608" r="19503" b="23247"/>
                    <a:stretch/>
                  </pic:blipFill>
                  <pic:spPr bwMode="auto">
                    <a:xfrm>
                      <a:off x="0" y="0"/>
                      <a:ext cx="6257014" cy="208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405" w:rsidRPr="003A2D4B" w:rsidRDefault="0093740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5425B1B" wp14:editId="4B78659B">
            <wp:extent cx="5907819" cy="27825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5015" t="25149" r="19143" b="14868"/>
                    <a:stretch/>
                  </pic:blipFill>
                  <pic:spPr bwMode="auto">
                    <a:xfrm>
                      <a:off x="0" y="0"/>
                      <a:ext cx="5933450" cy="279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A8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2210_w16_qp13</w:t>
      </w:r>
    </w:p>
    <w:p w:rsidR="00F4685A" w:rsidRDefault="00F4685A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79F2A85" wp14:editId="72C4901A">
            <wp:extent cx="5860111" cy="1924685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2117" t="12253" r="18783" b="44537"/>
                    <a:stretch/>
                  </pic:blipFill>
                  <pic:spPr bwMode="auto">
                    <a:xfrm>
                      <a:off x="0" y="0"/>
                      <a:ext cx="5895272" cy="1936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85A" w:rsidRDefault="00F4685A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423E354" wp14:editId="4FE9758A">
            <wp:extent cx="6050943" cy="3227542"/>
            <wp:effectExtent l="0" t="0" r="698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4653" t="21281" r="18784" b="10357"/>
                    <a:stretch/>
                  </pic:blipFill>
                  <pic:spPr bwMode="auto">
                    <a:xfrm>
                      <a:off x="0" y="0"/>
                      <a:ext cx="6090235" cy="324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85A" w:rsidRDefault="00F4685A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1DD589C" wp14:editId="30578EE1">
            <wp:extent cx="5979160" cy="3609892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0302" t="14832" r="18060" b="8423"/>
                    <a:stretch/>
                  </pic:blipFill>
                  <pic:spPr bwMode="auto">
                    <a:xfrm>
                      <a:off x="0" y="0"/>
                      <a:ext cx="5992206" cy="361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95" w:rsidRDefault="00EF7B9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E87B763" wp14:editId="24FFE1CF">
            <wp:extent cx="5907819" cy="360021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0665" t="12253" r="20235" b="9067"/>
                    <a:stretch/>
                  </pic:blipFill>
                  <pic:spPr bwMode="auto">
                    <a:xfrm>
                      <a:off x="0" y="0"/>
                      <a:ext cx="5922067" cy="360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7B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D0DBD0" wp14:editId="18F542BB">
            <wp:extent cx="6201410" cy="20240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0665" t="39697" r="19147" b="15517"/>
                    <a:stretch/>
                  </pic:blipFill>
                  <pic:spPr bwMode="auto">
                    <a:xfrm>
                      <a:off x="0" y="0"/>
                      <a:ext cx="6218497" cy="2029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A8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2210_s17_qp11</w:t>
      </w:r>
    </w:p>
    <w:p w:rsidR="00EF7B95" w:rsidRDefault="00EF7B9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80052C4" wp14:editId="1A20BAF0">
            <wp:extent cx="5542059" cy="3157220"/>
            <wp:effectExtent l="0" t="0" r="1905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3203" t="11608" r="20228" b="5832"/>
                    <a:stretch/>
                  </pic:blipFill>
                  <pic:spPr bwMode="auto">
                    <a:xfrm>
                      <a:off x="0" y="0"/>
                      <a:ext cx="5553988" cy="316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95" w:rsidRDefault="00EF7B9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73132B2C" wp14:editId="7EBA1966">
            <wp:extent cx="5979381" cy="2242185"/>
            <wp:effectExtent l="0" t="0" r="254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1753" t="23860" r="19511" b="27772"/>
                    <a:stretch/>
                  </pic:blipFill>
                  <pic:spPr bwMode="auto">
                    <a:xfrm>
                      <a:off x="0" y="0"/>
                      <a:ext cx="5989131" cy="224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95" w:rsidRDefault="00EF7B9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7C1163F" wp14:editId="20331082">
            <wp:extent cx="5955030" cy="2870421"/>
            <wp:effectExtent l="0" t="0" r="762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3203" t="19346" r="17334" b="10358"/>
                    <a:stretch/>
                  </pic:blipFill>
                  <pic:spPr bwMode="auto">
                    <a:xfrm>
                      <a:off x="0" y="0"/>
                      <a:ext cx="5975157" cy="2880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A8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2210_s17_qp12</w:t>
      </w:r>
    </w:p>
    <w:p w:rsidR="00937405" w:rsidRDefault="00EF7B9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CCBA09D" wp14:editId="49638268">
            <wp:extent cx="5923722" cy="3180080"/>
            <wp:effectExtent l="0" t="0" r="127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1390" t="13543" r="19145" b="10995"/>
                    <a:stretch/>
                  </pic:blipFill>
                  <pic:spPr bwMode="auto">
                    <a:xfrm>
                      <a:off x="0" y="0"/>
                      <a:ext cx="5951661" cy="319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95" w:rsidRDefault="00EF7B9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AD18BEF" wp14:editId="3BE40A19">
            <wp:extent cx="3304309" cy="20574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1753" t="12253" r="20599" b="23901"/>
                    <a:stretch/>
                  </pic:blipFill>
                  <pic:spPr bwMode="auto">
                    <a:xfrm>
                      <a:off x="0" y="0"/>
                      <a:ext cx="3304479" cy="205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95" w:rsidRDefault="00EF7B9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6684A3F" wp14:editId="137167FE">
            <wp:extent cx="5915770" cy="2448560"/>
            <wp:effectExtent l="0" t="0" r="889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0666" t="36113" r="19127" b="11632"/>
                    <a:stretch/>
                  </pic:blipFill>
                  <pic:spPr bwMode="auto">
                    <a:xfrm>
                      <a:off x="0" y="0"/>
                      <a:ext cx="5932378" cy="2455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95" w:rsidRDefault="00EF7B9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188DC24" wp14:editId="67F2D2A1">
            <wp:extent cx="5716988" cy="32099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0302" t="13543" r="18054" b="9060"/>
                    <a:stretch/>
                  </pic:blipFill>
                  <pic:spPr bwMode="auto">
                    <a:xfrm>
                      <a:off x="0" y="0"/>
                      <a:ext cx="5735169" cy="3220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A8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2210_w17_qp12</w:t>
      </w:r>
    </w:p>
    <w:p w:rsidR="00EF7B95" w:rsidRDefault="00EF7B9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3719362" wp14:editId="7474AF47">
            <wp:extent cx="6011186" cy="1884045"/>
            <wp:effectExtent l="0" t="0" r="889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1390" t="12253" r="18787" b="44539"/>
                    <a:stretch/>
                  </pic:blipFill>
                  <pic:spPr bwMode="auto">
                    <a:xfrm>
                      <a:off x="0" y="0"/>
                      <a:ext cx="6044501" cy="1894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95" w:rsidRDefault="00EF7B9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635D82D" wp14:editId="5FBB1CC2">
            <wp:extent cx="5939624" cy="3180080"/>
            <wp:effectExtent l="0" t="0" r="4445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22478" t="20636" r="18778" b="9705"/>
                    <a:stretch/>
                  </pic:blipFill>
                  <pic:spPr bwMode="auto">
                    <a:xfrm>
                      <a:off x="0" y="0"/>
                      <a:ext cx="5965975" cy="319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A8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2210_w17_qp13</w:t>
      </w:r>
    </w:p>
    <w:p w:rsidR="00E61CE9" w:rsidRDefault="00E61CE9" w:rsidP="007B78A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9DC0907" wp14:editId="1E5045FE">
            <wp:extent cx="5834817" cy="2735249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2841" t="25795" r="18049" b="13573"/>
                    <a:stretch/>
                  </pic:blipFill>
                  <pic:spPr bwMode="auto">
                    <a:xfrm>
                      <a:off x="0" y="0"/>
                      <a:ext cx="5871535" cy="2752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CE9" w:rsidRDefault="00E61CE9" w:rsidP="007B78A8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94B024C" wp14:editId="27F2B97A">
            <wp:extent cx="5883965" cy="3118426"/>
            <wp:effectExtent l="0" t="0" r="254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1753" t="17411" r="18422" b="11001"/>
                    <a:stretch/>
                  </pic:blipFill>
                  <pic:spPr bwMode="auto">
                    <a:xfrm>
                      <a:off x="0" y="0"/>
                      <a:ext cx="5923788" cy="3139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CE9" w:rsidRDefault="00E61CE9" w:rsidP="007B78A8">
      <w:pPr>
        <w:rPr>
          <w:rFonts w:ascii="Times New Roman" w:hAnsi="Times New Roman" w:cs="Times New Roman"/>
        </w:rPr>
      </w:pPr>
    </w:p>
    <w:p w:rsidR="007B78A8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2210_s18_qp11</w:t>
      </w:r>
    </w:p>
    <w:p w:rsidR="00E61CE9" w:rsidRDefault="008F6DB5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2DAB3E" wp14:editId="3C0F4E9A">
            <wp:simplePos x="0" y="0"/>
            <wp:positionH relativeFrom="margin">
              <wp:align>left</wp:align>
            </wp:positionH>
            <wp:positionV relativeFrom="paragraph">
              <wp:posOffset>2607310</wp:posOffset>
            </wp:positionV>
            <wp:extent cx="5947410" cy="1673225"/>
            <wp:effectExtent l="0" t="0" r="0" b="3175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3" t="12898" r="19871" b="48406"/>
                    <a:stretch/>
                  </pic:blipFill>
                  <pic:spPr bwMode="auto">
                    <a:xfrm>
                      <a:off x="0" y="0"/>
                      <a:ext cx="5962917" cy="167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CE9">
        <w:rPr>
          <w:noProof/>
        </w:rPr>
        <w:drawing>
          <wp:inline distT="0" distB="0" distL="0" distR="0" wp14:anchorId="01CDD08D" wp14:editId="4FC66213">
            <wp:extent cx="5931673" cy="249603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2116" t="13543" r="20955" b="33569"/>
                    <a:stretch/>
                  </pic:blipFill>
                  <pic:spPr bwMode="auto">
                    <a:xfrm>
                      <a:off x="0" y="0"/>
                      <a:ext cx="5960205" cy="250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CE9" w:rsidRDefault="00335077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textWrapping" w:clear="all"/>
      </w:r>
    </w:p>
    <w:p w:rsidR="00E61CE9" w:rsidRDefault="00E61CE9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3BC0356" wp14:editId="314C4F9B">
            <wp:extent cx="5637475" cy="2440305"/>
            <wp:effectExtent l="0" t="0" r="190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4653" t="34823" r="19502" b="10351"/>
                    <a:stretch/>
                  </pic:blipFill>
                  <pic:spPr bwMode="auto">
                    <a:xfrm>
                      <a:off x="0" y="0"/>
                      <a:ext cx="5652303" cy="244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CE9" w:rsidRPr="003A2D4B" w:rsidRDefault="00E61CE9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B8DBF94" wp14:editId="01966225">
            <wp:extent cx="5820355" cy="3545497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2116" t="13543" r="19504" b="5190"/>
                    <a:stretch/>
                  </pic:blipFill>
                  <pic:spPr bwMode="auto">
                    <a:xfrm>
                      <a:off x="0" y="0"/>
                      <a:ext cx="5838121" cy="355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A8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2210_s18_qp12</w:t>
      </w:r>
    </w:p>
    <w:p w:rsidR="003A4F9C" w:rsidRDefault="003A4F9C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5A51FE9" wp14:editId="3A0CC5D1">
            <wp:extent cx="5852160" cy="1789430"/>
            <wp:effectExtent l="0" t="0" r="0" b="127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22116" t="13542" r="20592" b="47114"/>
                    <a:stretch/>
                  </pic:blipFill>
                  <pic:spPr bwMode="auto">
                    <a:xfrm>
                      <a:off x="0" y="0"/>
                      <a:ext cx="5867537" cy="179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F9C" w:rsidRDefault="003A4F9C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49CD109" wp14:editId="4432C9E1">
            <wp:extent cx="5931535" cy="2297927"/>
            <wp:effectExtent l="0" t="0" r="0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23928" t="38048" r="18797" b="15520"/>
                    <a:stretch/>
                  </pic:blipFill>
                  <pic:spPr bwMode="auto">
                    <a:xfrm>
                      <a:off x="0" y="0"/>
                      <a:ext cx="5961523" cy="230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F9C" w:rsidRDefault="003A4F9C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0812B91" wp14:editId="56351FAF">
            <wp:extent cx="6019137" cy="2488565"/>
            <wp:effectExtent l="0" t="0" r="127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22478" t="12899" r="19507" b="30346"/>
                    <a:stretch/>
                  </pic:blipFill>
                  <pic:spPr bwMode="auto">
                    <a:xfrm>
                      <a:off x="0" y="0"/>
                      <a:ext cx="6037355" cy="2496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F9C" w:rsidRDefault="003A4F9C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234B202" wp14:editId="25626B63">
            <wp:extent cx="6098650" cy="2814320"/>
            <wp:effectExtent l="0" t="0" r="0" b="508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25016" t="16121" r="20228" b="16799"/>
                    <a:stretch/>
                  </pic:blipFill>
                  <pic:spPr bwMode="auto">
                    <a:xfrm>
                      <a:off x="0" y="0"/>
                      <a:ext cx="6114993" cy="282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F9C" w:rsidRDefault="003A4F9C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C74C00F" wp14:editId="07CC68D5">
            <wp:extent cx="5780598" cy="3654425"/>
            <wp:effectExtent l="0" t="0" r="0" b="31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22478" t="14187" r="19869" b="7773"/>
                    <a:stretch/>
                  </pic:blipFill>
                  <pic:spPr bwMode="auto">
                    <a:xfrm>
                      <a:off x="0" y="0"/>
                      <a:ext cx="5791746" cy="366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A8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2210_w18_qp12</w:t>
      </w:r>
    </w:p>
    <w:p w:rsidR="003A4F9C" w:rsidRDefault="003A4F9C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AC2D536" wp14:editId="5B121507">
            <wp:extent cx="6058894" cy="3458210"/>
            <wp:effectExtent l="0" t="0" r="0" b="889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22478" t="14833" r="19876" b="9708"/>
                    <a:stretch/>
                  </pic:blipFill>
                  <pic:spPr bwMode="auto">
                    <a:xfrm>
                      <a:off x="0" y="0"/>
                      <a:ext cx="6078777" cy="346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F9C" w:rsidRDefault="003A4F9C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1CC62C9" wp14:editId="219CAE74">
            <wp:extent cx="5589767" cy="3616325"/>
            <wp:effectExtent l="0" t="0" r="0" b="317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26829" t="13543" r="22406" b="7770"/>
                    <a:stretch/>
                  </pic:blipFill>
                  <pic:spPr bwMode="auto">
                    <a:xfrm>
                      <a:off x="0" y="0"/>
                      <a:ext cx="5606902" cy="362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F9C" w:rsidRPr="003A2D4B" w:rsidRDefault="003A4F9C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FDBA480" wp14:editId="1FD64560">
            <wp:extent cx="5963478" cy="3140075"/>
            <wp:effectExtent l="0" t="0" r="0" b="317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22478" t="16767" r="19869" b="12289"/>
                    <a:stretch/>
                  </pic:blipFill>
                  <pic:spPr bwMode="auto">
                    <a:xfrm>
                      <a:off x="0" y="0"/>
                      <a:ext cx="5986714" cy="315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A8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2210_w18_qp13</w:t>
      </w:r>
    </w:p>
    <w:p w:rsidR="003A4F9C" w:rsidRDefault="003A4F9C" w:rsidP="007B78A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73898CE" wp14:editId="6989A5FB">
            <wp:extent cx="5963478" cy="2697435"/>
            <wp:effectExtent l="0" t="0" r="0" b="825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22478" t="11607" r="22403" b="19377"/>
                    <a:stretch/>
                  </pic:blipFill>
                  <pic:spPr bwMode="auto">
                    <a:xfrm>
                      <a:off x="0" y="0"/>
                      <a:ext cx="5997932" cy="271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C432A" wp14:editId="1CEB9FE8">
            <wp:extent cx="6050943" cy="2552065"/>
            <wp:effectExtent l="0" t="0" r="6985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22115" t="30311" r="20935" b="13558"/>
                    <a:stretch/>
                  </pic:blipFill>
                  <pic:spPr bwMode="auto">
                    <a:xfrm>
                      <a:off x="0" y="0"/>
                      <a:ext cx="6073040" cy="256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F9C" w:rsidRDefault="003A4F9C" w:rsidP="007B78A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2B4F62B" wp14:editId="758044F7">
            <wp:extent cx="5597718" cy="3227705"/>
            <wp:effectExtent l="0" t="0" r="317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22479" t="17411" r="20607" b="7773"/>
                    <a:stretch/>
                  </pic:blipFill>
                  <pic:spPr bwMode="auto">
                    <a:xfrm>
                      <a:off x="0" y="0"/>
                      <a:ext cx="5615814" cy="323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A8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2210_s19_qp11</w:t>
      </w:r>
    </w:p>
    <w:p w:rsidR="003A4F9C" w:rsidRDefault="003A4F9C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7DAB08EE" wp14:editId="40E9936E">
            <wp:extent cx="5474479" cy="572494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2478" t="12253" r="22045" b="77428"/>
                    <a:stretch/>
                  </pic:blipFill>
                  <pic:spPr bwMode="auto">
                    <a:xfrm>
                      <a:off x="0" y="0"/>
                      <a:ext cx="5655400" cy="59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F9C" w:rsidRPr="003A2D4B" w:rsidRDefault="003A4F9C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EC42FF9" wp14:editId="444871BC">
            <wp:extent cx="5868063" cy="3454179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25379" t="15476" r="20601" b="7782"/>
                    <a:stretch/>
                  </pic:blipFill>
                  <pic:spPr bwMode="auto">
                    <a:xfrm>
                      <a:off x="0" y="0"/>
                      <a:ext cx="5890040" cy="346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A8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2210_s19_qp12</w:t>
      </w:r>
    </w:p>
    <w:p w:rsidR="003A4F9C" w:rsidRDefault="003A4F9C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27C1AC1" wp14:editId="68B231C3">
            <wp:extent cx="5907819" cy="239330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22116" t="13543" r="19867" b="32279"/>
                    <a:stretch/>
                  </pic:blipFill>
                  <pic:spPr bwMode="auto">
                    <a:xfrm>
                      <a:off x="0" y="0"/>
                      <a:ext cx="5942009" cy="240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F9C" w:rsidRDefault="003A4F9C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780086E" wp14:editId="5280820B">
            <wp:extent cx="5923722" cy="2400935"/>
            <wp:effectExtent l="0" t="0" r="127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22478" t="25795" r="19504" b="21312"/>
                    <a:stretch/>
                  </pic:blipFill>
                  <pic:spPr bwMode="auto">
                    <a:xfrm>
                      <a:off x="0" y="0"/>
                      <a:ext cx="5952588" cy="241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82E" w:rsidRDefault="0048082E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5EFC9D8" wp14:editId="426DA513">
            <wp:extent cx="5931673" cy="3164072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l="22478" t="13542" r="19867" b="6481"/>
                    <a:stretch/>
                  </pic:blipFill>
                  <pic:spPr bwMode="auto">
                    <a:xfrm>
                      <a:off x="0" y="0"/>
                      <a:ext cx="5960809" cy="3179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82E" w:rsidRDefault="0048082E" w:rsidP="007B78A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2AE1915" wp14:editId="49A16157">
            <wp:extent cx="5581816" cy="2341184"/>
            <wp:effectExtent l="0" t="0" r="0" b="254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l="23203" t="21926" r="20235" b="21967"/>
                    <a:stretch/>
                  </pic:blipFill>
                  <pic:spPr bwMode="auto">
                    <a:xfrm>
                      <a:off x="0" y="0"/>
                      <a:ext cx="5603842" cy="235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F9C" w:rsidRDefault="003A4F9C" w:rsidP="007B78A8">
      <w:pPr>
        <w:rPr>
          <w:rFonts w:ascii="Times New Roman" w:hAnsi="Times New Roman" w:cs="Times New Roman"/>
          <w:sz w:val="24"/>
        </w:rPr>
      </w:pPr>
    </w:p>
    <w:p w:rsidR="007B78A8" w:rsidRPr="003A2D4B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2210_w19_qp12</w:t>
      </w:r>
    </w:p>
    <w:p w:rsidR="007B78A8" w:rsidRPr="003A2D4B" w:rsidRDefault="007B78A8" w:rsidP="007B78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2210_w19_qp13</w:t>
      </w:r>
    </w:p>
    <w:p w:rsidR="00B35DE9" w:rsidRPr="007E0E58" w:rsidRDefault="00B35DE9" w:rsidP="007B78A8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B35DE9" w:rsidRPr="007E0E58" w:rsidSect="007802AF">
      <w:headerReference w:type="even" r:id="rId83"/>
      <w:footerReference w:type="default" r:id="rId84"/>
      <w:headerReference w:type="first" r:id="rId85"/>
      <w:pgSz w:w="11907" w:h="16839" w:code="9"/>
      <w:pgMar w:top="720" w:right="720" w:bottom="720" w:left="720" w:header="18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997" w:rsidRDefault="00F35997" w:rsidP="00570648">
      <w:pPr>
        <w:spacing w:after="0" w:line="240" w:lineRule="auto"/>
      </w:pPr>
      <w:r>
        <w:separator/>
      </w:r>
    </w:p>
  </w:endnote>
  <w:endnote w:type="continuationSeparator" w:id="0">
    <w:p w:rsidR="00F35997" w:rsidRDefault="00F35997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071"/>
      <w:gridCol w:w="3594"/>
    </w:tblGrid>
    <w:tr w:rsidR="0098092A">
      <w:tc>
        <w:tcPr>
          <w:tcW w:w="0" w:type="auto"/>
        </w:tcPr>
        <w:p w:rsidR="0098092A" w:rsidRDefault="0098092A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9525" t="19050" r="38100" b="13335"/>
                    <wp:docPr id="2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" name="Rectangle 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4013EE3" id="Group 4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">
                    <v:rect id="Rectangle 5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6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    <v:shadow on="t" color="#1f3763 [1608]" opacity=".5" offset="1pt"/>
                    </v:rect>
                    <v:rect id="Rectangle 7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98092A" w:rsidRDefault="00F35997" w:rsidP="00DF0166">
          <w:pPr>
            <w:pStyle w:val="Footer"/>
          </w:pPr>
          <w:sdt>
            <w:sdtPr>
              <w:alias w:val="Company"/>
              <w:id w:val="16528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98092A" w:rsidRPr="00DF0166">
                <w:t>http://thecityschoolnnbc.weebly.com</w:t>
              </w:r>
            </w:sdtContent>
          </w:sdt>
        </w:p>
      </w:tc>
    </w:tr>
  </w:tbl>
  <w:p w:rsidR="0098092A" w:rsidRDefault="009809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997" w:rsidRDefault="00F35997" w:rsidP="00570648">
      <w:pPr>
        <w:spacing w:after="0" w:line="240" w:lineRule="auto"/>
      </w:pPr>
      <w:r>
        <w:separator/>
      </w:r>
    </w:p>
  </w:footnote>
  <w:footnote w:type="continuationSeparator" w:id="0">
    <w:p w:rsidR="00F35997" w:rsidRDefault="00F35997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2AF" w:rsidRDefault="007802AF" w:rsidP="007802AF">
    <w:pPr>
      <w:jc w:val="center"/>
      <w:rPr>
        <w:rFonts w:ascii="Arenski" w:hAnsi="Arenski"/>
        <w:sz w:val="4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FC9D513" wp14:editId="5D002054">
          <wp:simplePos x="0" y="0"/>
          <wp:positionH relativeFrom="column">
            <wp:posOffset>4599498</wp:posOffset>
          </wp:positionH>
          <wp:positionV relativeFrom="paragraph">
            <wp:posOffset>98425</wp:posOffset>
          </wp:positionV>
          <wp:extent cx="723900" cy="800100"/>
          <wp:effectExtent l="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F0166">
      <w:rPr>
        <w:rFonts w:ascii="Arenski" w:hAnsi="Arenski"/>
        <w:sz w:val="44"/>
      </w:rPr>
      <w:t>The City School</w:t>
    </w:r>
  </w:p>
  <w:p w:rsidR="007802AF" w:rsidRDefault="007802AF" w:rsidP="007802AF">
    <w:pPr>
      <w:jc w:val="center"/>
      <w:rPr>
        <w:sz w:val="24"/>
      </w:rPr>
    </w:pPr>
    <w:r w:rsidRPr="00DF0166">
      <w:rPr>
        <w:sz w:val="24"/>
      </w:rPr>
      <w:t xml:space="preserve">North </w:t>
    </w:r>
    <w:proofErr w:type="spellStart"/>
    <w:r w:rsidRPr="00DF0166">
      <w:rPr>
        <w:sz w:val="24"/>
      </w:rPr>
      <w:t>Nazimabad</w:t>
    </w:r>
    <w:proofErr w:type="spellEnd"/>
    <w:r w:rsidRPr="00DF0166">
      <w:rPr>
        <w:sz w:val="24"/>
      </w:rPr>
      <w:t xml:space="preserve"> Boys Campus</w:t>
    </w:r>
  </w:p>
  <w:p w:rsidR="007802AF" w:rsidRPr="00DF0166" w:rsidRDefault="007802AF" w:rsidP="007802AF">
    <w:pPr>
      <w:jc w:val="center"/>
      <w:rPr>
        <w:sz w:val="24"/>
      </w:rPr>
    </w:pPr>
    <w:r>
      <w:rPr>
        <w:sz w:val="24"/>
      </w:rPr>
      <w:t>E-Worksheet</w:t>
    </w:r>
  </w:p>
  <w:p w:rsidR="007802AF" w:rsidRDefault="007802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7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3C"/>
    <w:rsid w:val="000073D0"/>
    <w:rsid w:val="000412F0"/>
    <w:rsid w:val="000A34D2"/>
    <w:rsid w:val="000B69FC"/>
    <w:rsid w:val="000B7A4C"/>
    <w:rsid w:val="000C0A59"/>
    <w:rsid w:val="000D60E1"/>
    <w:rsid w:val="00111077"/>
    <w:rsid w:val="00124AB2"/>
    <w:rsid w:val="00124BAD"/>
    <w:rsid w:val="00137B2F"/>
    <w:rsid w:val="00167319"/>
    <w:rsid w:val="00170E72"/>
    <w:rsid w:val="001728A6"/>
    <w:rsid w:val="00174213"/>
    <w:rsid w:val="001A23F6"/>
    <w:rsid w:val="001B1A9C"/>
    <w:rsid w:val="001D5026"/>
    <w:rsid w:val="001D7C06"/>
    <w:rsid w:val="00203834"/>
    <w:rsid w:val="002318BF"/>
    <w:rsid w:val="00283DDA"/>
    <w:rsid w:val="002B0213"/>
    <w:rsid w:val="002C7B8E"/>
    <w:rsid w:val="00323634"/>
    <w:rsid w:val="00335077"/>
    <w:rsid w:val="003441C8"/>
    <w:rsid w:val="0035156C"/>
    <w:rsid w:val="003A4F9C"/>
    <w:rsid w:val="004052A5"/>
    <w:rsid w:val="0042183D"/>
    <w:rsid w:val="00451B76"/>
    <w:rsid w:val="00451BE5"/>
    <w:rsid w:val="004641B0"/>
    <w:rsid w:val="0048082E"/>
    <w:rsid w:val="004820C8"/>
    <w:rsid w:val="004C517E"/>
    <w:rsid w:val="004E1664"/>
    <w:rsid w:val="004F6667"/>
    <w:rsid w:val="0052645B"/>
    <w:rsid w:val="0053384D"/>
    <w:rsid w:val="00570648"/>
    <w:rsid w:val="00577EC2"/>
    <w:rsid w:val="005A7797"/>
    <w:rsid w:val="005B7139"/>
    <w:rsid w:val="005C4094"/>
    <w:rsid w:val="005C5A59"/>
    <w:rsid w:val="005E1D77"/>
    <w:rsid w:val="005F48B1"/>
    <w:rsid w:val="00617FF9"/>
    <w:rsid w:val="00640E9A"/>
    <w:rsid w:val="0064744B"/>
    <w:rsid w:val="00691413"/>
    <w:rsid w:val="006B4A3C"/>
    <w:rsid w:val="006B4A74"/>
    <w:rsid w:val="006D1088"/>
    <w:rsid w:val="006E4EB4"/>
    <w:rsid w:val="007055A2"/>
    <w:rsid w:val="00745643"/>
    <w:rsid w:val="00747E92"/>
    <w:rsid w:val="007515D1"/>
    <w:rsid w:val="00775672"/>
    <w:rsid w:val="007802AF"/>
    <w:rsid w:val="0079380E"/>
    <w:rsid w:val="007B78A8"/>
    <w:rsid w:val="007E0A4E"/>
    <w:rsid w:val="007E0E58"/>
    <w:rsid w:val="007E3389"/>
    <w:rsid w:val="00807184"/>
    <w:rsid w:val="00833DA5"/>
    <w:rsid w:val="008669A7"/>
    <w:rsid w:val="008A3D26"/>
    <w:rsid w:val="008C47F8"/>
    <w:rsid w:val="008C48F9"/>
    <w:rsid w:val="008D09C2"/>
    <w:rsid w:val="008E0331"/>
    <w:rsid w:val="008F6DB5"/>
    <w:rsid w:val="008F6E76"/>
    <w:rsid w:val="009172CA"/>
    <w:rsid w:val="009332DA"/>
    <w:rsid w:val="00937405"/>
    <w:rsid w:val="0098092A"/>
    <w:rsid w:val="0099141F"/>
    <w:rsid w:val="009F3281"/>
    <w:rsid w:val="00A02C85"/>
    <w:rsid w:val="00A40707"/>
    <w:rsid w:val="00A51103"/>
    <w:rsid w:val="00A8236B"/>
    <w:rsid w:val="00AA0742"/>
    <w:rsid w:val="00B06F6C"/>
    <w:rsid w:val="00B118BD"/>
    <w:rsid w:val="00B35DE9"/>
    <w:rsid w:val="00B63C65"/>
    <w:rsid w:val="00B711D3"/>
    <w:rsid w:val="00B9136C"/>
    <w:rsid w:val="00B92B9B"/>
    <w:rsid w:val="00B94875"/>
    <w:rsid w:val="00BD1D5E"/>
    <w:rsid w:val="00BF0B81"/>
    <w:rsid w:val="00BF55A6"/>
    <w:rsid w:val="00BF6CC7"/>
    <w:rsid w:val="00C11CEA"/>
    <w:rsid w:val="00C12FB8"/>
    <w:rsid w:val="00C50D88"/>
    <w:rsid w:val="00CC424E"/>
    <w:rsid w:val="00CE2A3C"/>
    <w:rsid w:val="00D03DEC"/>
    <w:rsid w:val="00D13B13"/>
    <w:rsid w:val="00D21651"/>
    <w:rsid w:val="00D5754A"/>
    <w:rsid w:val="00D67F56"/>
    <w:rsid w:val="00D770C0"/>
    <w:rsid w:val="00DB430D"/>
    <w:rsid w:val="00DC0D95"/>
    <w:rsid w:val="00DF0166"/>
    <w:rsid w:val="00DF5AC5"/>
    <w:rsid w:val="00E045A3"/>
    <w:rsid w:val="00E61CE9"/>
    <w:rsid w:val="00E71266"/>
    <w:rsid w:val="00E738F7"/>
    <w:rsid w:val="00EB6C9A"/>
    <w:rsid w:val="00EF7B95"/>
    <w:rsid w:val="00F35997"/>
    <w:rsid w:val="00F4685A"/>
    <w:rsid w:val="00F75777"/>
    <w:rsid w:val="00F83BE6"/>
    <w:rsid w:val="00F9537B"/>
    <w:rsid w:val="00FA2C41"/>
    <w:rsid w:val="00FC7965"/>
    <w:rsid w:val="00FD66EA"/>
    <w:rsid w:val="00FE6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4FD94E-2F12-4B83-BAA6-70976C25F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ubna\New%20folder\E-Worksheet%20Format%20CompSc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9D1FF-F067-4F1D-B37C-9ECA24A81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E-Worksheet Format CompSci</Template>
  <TotalTime>199</TotalTime>
  <Pages>25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13</cp:revision>
  <cp:lastPrinted>2016-10-26T06:29:00Z</cp:lastPrinted>
  <dcterms:created xsi:type="dcterms:W3CDTF">2019-10-30T16:32:00Z</dcterms:created>
  <dcterms:modified xsi:type="dcterms:W3CDTF">2019-11-13T08:46:00Z</dcterms:modified>
</cp:coreProperties>
</file>