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A8236B">
        <w:rPr>
          <w:rFonts w:ascii="Times New Roman" w:hAnsi="Times New Roman" w:cs="Times New Roman"/>
          <w:sz w:val="24"/>
        </w:rPr>
        <w:t>1</w:t>
      </w:r>
      <w:r w:rsidR="00CE2A3C">
        <w:rPr>
          <w:rFonts w:ascii="Times New Roman" w:hAnsi="Times New Roman" w:cs="Times New Roman"/>
          <w:sz w:val="24"/>
        </w:rPr>
        <w:t>6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B9136C">
        <w:rPr>
          <w:rFonts w:ascii="Times New Roman" w:hAnsi="Times New Roman" w:cs="Times New Roman"/>
          <w:sz w:val="24"/>
        </w:rPr>
        <w:t xml:space="preserve"> October</w:t>
      </w:r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1C0C5C" w:rsidRDefault="001C0C5C" w:rsidP="001C0C5C">
      <w:r>
        <w:t>Questions from Chapter 7 “High and low level languages”</w:t>
      </w:r>
    </w:p>
    <w:p w:rsidR="00A02C85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9172CA" w:rsidRDefault="001C0C5C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this chapter</w:t>
      </w:r>
    </w:p>
    <w:p w:rsidR="001C0C5C" w:rsidRDefault="001C0C5C" w:rsidP="00F9537B">
      <w:pPr>
        <w:rPr>
          <w:rFonts w:ascii="Times New Roman" w:hAnsi="Times New Roman" w:cs="Times New Roman"/>
          <w:sz w:val="24"/>
        </w:rPr>
      </w:pPr>
    </w:p>
    <w:p w:rsidR="00167319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</w:t>
      </w:r>
      <w:r w:rsidR="001C0C5C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2</w:t>
      </w:r>
    </w:p>
    <w:p w:rsidR="001C0C5C" w:rsidRDefault="006A668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A4C2535" wp14:editId="463C2D42">
            <wp:extent cx="6400800" cy="2609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326" t="23022" r="20380" b="17543"/>
                    <a:stretch/>
                  </pic:blipFill>
                  <pic:spPr bwMode="auto">
                    <a:xfrm>
                      <a:off x="0" y="0"/>
                      <a:ext cx="6400997" cy="26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685" w:rsidRDefault="001C0C5C" w:rsidP="00F9537B">
      <w:pPr>
        <w:rPr>
          <w:noProof/>
        </w:rPr>
      </w:pPr>
      <w:r>
        <w:rPr>
          <w:noProof/>
        </w:rPr>
        <w:drawing>
          <wp:inline distT="0" distB="0" distL="0" distR="0" wp14:anchorId="1C18EDF8" wp14:editId="4888D2BD">
            <wp:extent cx="6400800" cy="30518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32" t="19809" r="19928" b="14598"/>
                    <a:stretch/>
                  </pic:blipFill>
                  <pic:spPr bwMode="auto">
                    <a:xfrm>
                      <a:off x="0" y="0"/>
                      <a:ext cx="6401519" cy="305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0C5C">
        <w:rPr>
          <w:noProof/>
        </w:rPr>
        <w:t xml:space="preserve"> </w:t>
      </w:r>
    </w:p>
    <w:p w:rsidR="001C0C5C" w:rsidRDefault="001C0C5C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2F265FF" wp14:editId="249BC54A">
            <wp:extent cx="6339840" cy="286512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33" t="17399" r="20377" b="13255"/>
                    <a:stretch/>
                  </pic:blipFill>
                  <pic:spPr bwMode="auto">
                    <a:xfrm>
                      <a:off x="0" y="0"/>
                      <a:ext cx="6339842" cy="286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23A" w:rsidRDefault="00807C9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2210_w15_qp12</w:t>
      </w:r>
      <w:r w:rsidR="00052F01">
        <w:rPr>
          <w:rFonts w:ascii="Times New Roman" w:hAnsi="Times New Roman" w:cs="Times New Roman"/>
          <w:sz w:val="24"/>
        </w:rPr>
        <w:t>,</w:t>
      </w:r>
      <w:r w:rsidR="00052F01">
        <w:rPr>
          <w:rFonts w:ascii="Times New Roman" w:hAnsi="Times New Roman" w:cs="Times New Roman"/>
          <w:sz w:val="24"/>
        </w:rPr>
        <w:tab/>
      </w:r>
      <w:r w:rsidR="00052F01">
        <w:rPr>
          <w:rFonts w:ascii="Times New Roman" w:hAnsi="Times New Roman" w:cs="Times New Roman"/>
          <w:sz w:val="24"/>
        </w:rPr>
        <w:t>2210_w15_qp13</w:t>
      </w:r>
      <w:r w:rsidR="00052F01">
        <w:rPr>
          <w:rFonts w:ascii="Times New Roman" w:hAnsi="Times New Roman" w:cs="Times New Roman"/>
          <w:sz w:val="24"/>
        </w:rPr>
        <w:t>,</w:t>
      </w:r>
      <w:r w:rsidR="00052F01">
        <w:rPr>
          <w:rFonts w:ascii="Times New Roman" w:hAnsi="Times New Roman" w:cs="Times New Roman"/>
          <w:sz w:val="24"/>
        </w:rPr>
        <w:tab/>
      </w:r>
      <w:r w:rsidR="00052F01">
        <w:rPr>
          <w:rFonts w:ascii="Times New Roman" w:hAnsi="Times New Roman" w:cs="Times New Roman"/>
          <w:sz w:val="24"/>
        </w:rPr>
        <w:t>2210_s16_qp11</w:t>
      </w:r>
      <w:r w:rsidR="00052F01">
        <w:rPr>
          <w:rFonts w:ascii="Times New Roman" w:hAnsi="Times New Roman" w:cs="Times New Roman"/>
          <w:sz w:val="24"/>
        </w:rPr>
        <w:tab/>
      </w:r>
      <w:r w:rsidR="0051423A">
        <w:rPr>
          <w:rFonts w:ascii="Times New Roman" w:hAnsi="Times New Roman" w:cs="Times New Roman"/>
          <w:sz w:val="24"/>
        </w:rPr>
        <w:t>No question</w:t>
      </w:r>
    </w:p>
    <w:p w:rsidR="00807C94" w:rsidRDefault="00807C9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2210_s16_qp12</w:t>
      </w:r>
    </w:p>
    <w:p w:rsidR="007F1CE2" w:rsidRDefault="007F1CE2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87BDBA2" wp14:editId="12A590F9">
            <wp:extent cx="6360160" cy="113792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586" t="29995" r="20483" b="40000"/>
                    <a:stretch/>
                  </pic:blipFill>
                  <pic:spPr bwMode="auto">
                    <a:xfrm>
                      <a:off x="0" y="0"/>
                      <a:ext cx="6361283" cy="113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94" w:rsidRDefault="00807C9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2210_w16_qp12</w:t>
      </w:r>
    </w:p>
    <w:p w:rsidR="0051423A" w:rsidRDefault="0051423A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77B67F3" wp14:editId="7F7F19AC">
            <wp:extent cx="6543038" cy="13411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574" t="13384" r="20667" b="49124"/>
                    <a:stretch/>
                  </pic:blipFill>
                  <pic:spPr bwMode="auto">
                    <a:xfrm>
                      <a:off x="0" y="0"/>
                      <a:ext cx="6553091" cy="134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685" w:rsidRDefault="006A6685" w:rsidP="00807C94">
      <w:pPr>
        <w:rPr>
          <w:rFonts w:ascii="Times New Roman" w:hAnsi="Times New Roman" w:cs="Times New Roman"/>
          <w:sz w:val="24"/>
        </w:rPr>
      </w:pPr>
    </w:p>
    <w:p w:rsidR="006A6685" w:rsidRPr="003A2D4B" w:rsidRDefault="0051423A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C55B8CF" wp14:editId="1B1EF56B">
            <wp:extent cx="6766560" cy="23571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83" t="29445" r="20229" b="15134"/>
                    <a:stretch/>
                  </pic:blipFill>
                  <pic:spPr bwMode="auto">
                    <a:xfrm>
                      <a:off x="0" y="0"/>
                      <a:ext cx="6766776" cy="235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94" w:rsidRDefault="00807C9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2210_w16_qp13</w:t>
      </w:r>
    </w:p>
    <w:p w:rsidR="003609D4" w:rsidRDefault="003609D4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07644D2" wp14:editId="0254D60C">
            <wp:extent cx="6319520" cy="2545080"/>
            <wp:effectExtent l="0" t="0" r="508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574" t="30783" r="20378" b="12723"/>
                    <a:stretch/>
                  </pic:blipFill>
                  <pic:spPr bwMode="auto">
                    <a:xfrm>
                      <a:off x="0" y="0"/>
                      <a:ext cx="6320218" cy="254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B97" w:rsidRDefault="00D72B97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E8091F4" wp14:editId="6AE87088">
            <wp:extent cx="6400800" cy="30073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875" t="12313" r="20689" b="10057"/>
                    <a:stretch/>
                  </pic:blipFill>
                  <pic:spPr bwMode="auto">
                    <a:xfrm>
                      <a:off x="0" y="0"/>
                      <a:ext cx="6400802" cy="300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2B9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420825" wp14:editId="2F3575E6">
            <wp:extent cx="6766560" cy="9709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326" t="63441" r="18573" b="14605"/>
                    <a:stretch/>
                  </pic:blipFill>
                  <pic:spPr bwMode="auto">
                    <a:xfrm>
                      <a:off x="0" y="0"/>
                      <a:ext cx="6768923" cy="97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94" w:rsidRDefault="00807C9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2210_s17_qp11</w:t>
      </w:r>
    </w:p>
    <w:p w:rsidR="000334C1" w:rsidRDefault="000334C1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59C48A4" wp14:editId="6C988E06">
            <wp:extent cx="6360160" cy="1198880"/>
            <wp:effectExtent l="0" t="0" r="254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74" t="31587" r="20373" b="37621"/>
                    <a:stretch/>
                  </pic:blipFill>
                  <pic:spPr bwMode="auto">
                    <a:xfrm>
                      <a:off x="0" y="0"/>
                      <a:ext cx="6362192" cy="119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F01" w:rsidRDefault="00807C94" w:rsidP="00052F0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2210_s17_qp12</w:t>
      </w:r>
      <w:r w:rsidR="00052F01">
        <w:rPr>
          <w:rFonts w:ascii="Times New Roman" w:hAnsi="Times New Roman" w:cs="Times New Roman"/>
          <w:sz w:val="24"/>
        </w:rPr>
        <w:t xml:space="preserve">,   </w:t>
      </w:r>
      <w:r w:rsidR="00052F01">
        <w:rPr>
          <w:rFonts w:ascii="Times New Roman" w:hAnsi="Times New Roman" w:cs="Times New Roman"/>
          <w:sz w:val="24"/>
        </w:rPr>
        <w:t>2210_w17_qp12</w:t>
      </w:r>
      <w:r w:rsidR="00052F01">
        <w:rPr>
          <w:rFonts w:ascii="Times New Roman" w:hAnsi="Times New Roman" w:cs="Times New Roman"/>
          <w:sz w:val="24"/>
        </w:rPr>
        <w:t>,</w:t>
      </w:r>
      <w:r w:rsidR="00052F01">
        <w:rPr>
          <w:rFonts w:ascii="Times New Roman" w:hAnsi="Times New Roman" w:cs="Times New Roman"/>
          <w:sz w:val="24"/>
        </w:rPr>
        <w:tab/>
      </w:r>
      <w:r w:rsidR="00052F01">
        <w:rPr>
          <w:rFonts w:ascii="Times New Roman" w:hAnsi="Times New Roman" w:cs="Times New Roman"/>
          <w:sz w:val="24"/>
        </w:rPr>
        <w:t>2210_w17_qp13</w:t>
      </w:r>
    </w:p>
    <w:p w:rsidR="009E3A14" w:rsidRDefault="009E3A1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</w:t>
      </w:r>
    </w:p>
    <w:p w:rsidR="00807C94" w:rsidRPr="00052F01" w:rsidRDefault="009E3A14" w:rsidP="00807C9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127F634" wp14:editId="55474421">
            <wp:extent cx="6502400" cy="24790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25" t="17935" r="20679" b="17541"/>
                    <a:stretch/>
                  </pic:blipFill>
                  <pic:spPr bwMode="auto">
                    <a:xfrm>
                      <a:off x="0" y="0"/>
                      <a:ext cx="6503664" cy="247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C94">
        <w:rPr>
          <w:rFonts w:ascii="Times New Roman" w:hAnsi="Times New Roman" w:cs="Times New Roman"/>
          <w:sz w:val="24"/>
        </w:rPr>
        <w:t>2210_s18_qp11</w:t>
      </w:r>
    </w:p>
    <w:p w:rsidR="009E3A14" w:rsidRPr="003A2D4B" w:rsidRDefault="009E3A14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E60873E" wp14:editId="4F6AFEC2">
            <wp:extent cx="6522720" cy="3352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574" t="13384" r="20079" b="7636"/>
                    <a:stretch/>
                  </pic:blipFill>
                  <pic:spPr bwMode="auto">
                    <a:xfrm>
                      <a:off x="0" y="0"/>
                      <a:ext cx="6523662" cy="335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94" w:rsidRDefault="00807C9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2210_s18_qp12</w:t>
      </w:r>
    </w:p>
    <w:p w:rsidR="000746C9" w:rsidRDefault="000746C9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9F94EDF" wp14:editId="6695EFDE">
            <wp:extent cx="6522720" cy="28854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875" t="24092" r="20234" b="17013"/>
                    <a:stretch/>
                  </pic:blipFill>
                  <pic:spPr bwMode="auto">
                    <a:xfrm>
                      <a:off x="0" y="0"/>
                      <a:ext cx="6523467" cy="28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94" w:rsidRDefault="00807C9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2210_w18_qp12</w:t>
      </w:r>
    </w:p>
    <w:p w:rsidR="000746C9" w:rsidRDefault="000746C9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ADE7923" wp14:editId="49779F0F">
            <wp:extent cx="6441440" cy="3468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875" t="12047" r="20381" b="11385"/>
                    <a:stretch/>
                  </pic:blipFill>
                  <pic:spPr bwMode="auto">
                    <a:xfrm>
                      <a:off x="0" y="0"/>
                      <a:ext cx="6441528" cy="346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6C9" w:rsidRPr="003A2D4B" w:rsidRDefault="000746C9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3EC4196" wp14:editId="1DC6D12D">
            <wp:extent cx="6604000" cy="2316480"/>
            <wp:effectExtent l="0" t="0" r="635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132" t="28374" r="20688" b="18355"/>
                    <a:stretch/>
                  </pic:blipFill>
                  <pic:spPr bwMode="auto">
                    <a:xfrm>
                      <a:off x="0" y="0"/>
                      <a:ext cx="6604003" cy="231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94" w:rsidRDefault="00807C9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2210_w18_qp13</w:t>
      </w:r>
    </w:p>
    <w:p w:rsidR="006A6685" w:rsidRDefault="006A6685" w:rsidP="00807C94">
      <w:pPr>
        <w:rPr>
          <w:rFonts w:ascii="Times New Roman" w:hAnsi="Times New Roman" w:cs="Times New Roman"/>
        </w:rPr>
      </w:pPr>
    </w:p>
    <w:p w:rsidR="00052F01" w:rsidRDefault="00052F01" w:rsidP="00807C9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1A06BB" wp14:editId="088102FD">
            <wp:extent cx="6583680" cy="221488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423" t="13919" r="20533" b="34947"/>
                    <a:stretch/>
                  </pic:blipFill>
                  <pic:spPr bwMode="auto">
                    <a:xfrm>
                      <a:off x="0" y="0"/>
                      <a:ext cx="6584585" cy="221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6C9" w:rsidRDefault="000746C9" w:rsidP="00807C9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73DF414" wp14:editId="5258163C">
            <wp:extent cx="6502400" cy="25069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627" t="27036" r="20376" b="18343"/>
                    <a:stretch/>
                  </pic:blipFill>
                  <pic:spPr bwMode="auto">
                    <a:xfrm>
                      <a:off x="0" y="0"/>
                      <a:ext cx="6503041" cy="250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94" w:rsidRDefault="00807C94" w:rsidP="00807C9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2210_s19_qp11</w:t>
      </w:r>
    </w:p>
    <w:p w:rsidR="000746C9" w:rsidRDefault="000746C9" w:rsidP="00807C94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</w:rPr>
        <w:drawing>
          <wp:inline distT="0" distB="0" distL="0" distR="0" wp14:anchorId="5B1EECE4" wp14:editId="1DFEFAD6">
            <wp:extent cx="6319520" cy="2987040"/>
            <wp:effectExtent l="0" t="0" r="508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877" t="17667" r="18725" b="30107"/>
                    <a:stretch/>
                  </pic:blipFill>
                  <pic:spPr bwMode="auto">
                    <a:xfrm>
                      <a:off x="0" y="0"/>
                      <a:ext cx="6321078" cy="298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746C9" w:rsidRPr="003A2D4B" w:rsidRDefault="000746C9" w:rsidP="00807C94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6DA6869" wp14:editId="7F65E8B1">
            <wp:extent cx="6360160" cy="2730629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724" t="40420" r="20829" b="16473"/>
                    <a:stretch/>
                  </pic:blipFill>
                  <pic:spPr bwMode="auto">
                    <a:xfrm>
                      <a:off x="0" y="0"/>
                      <a:ext cx="6381564" cy="273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DE9" w:rsidRPr="007E0E58" w:rsidRDefault="00B35DE9" w:rsidP="00807C94">
      <w:pPr>
        <w:rPr>
          <w:rFonts w:ascii="Times New Roman" w:hAnsi="Times New Roman" w:cs="Times New Roman"/>
        </w:rPr>
      </w:pPr>
    </w:p>
    <w:sectPr w:rsidR="00B35DE9" w:rsidRPr="007E0E58" w:rsidSect="00052F01">
      <w:headerReference w:type="even" r:id="rId26"/>
      <w:footerReference w:type="default" r:id="rId27"/>
      <w:headerReference w:type="first" r:id="rId28"/>
      <w:pgSz w:w="11907" w:h="16839" w:code="9"/>
      <w:pgMar w:top="720" w:right="720" w:bottom="720" w:left="720" w:header="18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0F9" w:rsidRDefault="008F30F9" w:rsidP="00570648">
      <w:pPr>
        <w:spacing w:after="0" w:line="240" w:lineRule="auto"/>
      </w:pPr>
      <w:r>
        <w:separator/>
      </w:r>
    </w:p>
  </w:endnote>
  <w:endnote w:type="continuationSeparator" w:id="0">
    <w:p w:rsidR="008F30F9" w:rsidRDefault="008F30F9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98092A">
      <w:tc>
        <w:tcPr>
          <w:tcW w:w="0" w:type="auto"/>
        </w:tcPr>
        <w:p w:rsidR="0098092A" w:rsidRDefault="0098092A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98092A" w:rsidRDefault="008F30F9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8092A" w:rsidRPr="00DF0166">
                <w:t>http://thecityschoolnnbc.weebly.com</w:t>
              </w:r>
            </w:sdtContent>
          </w:sdt>
        </w:p>
      </w:tc>
    </w:tr>
  </w:tbl>
  <w:p w:rsidR="0098092A" w:rsidRDefault="0098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0F9" w:rsidRDefault="008F30F9" w:rsidP="00570648">
      <w:pPr>
        <w:spacing w:after="0" w:line="240" w:lineRule="auto"/>
      </w:pPr>
      <w:r>
        <w:separator/>
      </w:r>
    </w:p>
  </w:footnote>
  <w:footnote w:type="continuationSeparator" w:id="0">
    <w:p w:rsidR="008F30F9" w:rsidRDefault="008F30F9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F01" w:rsidRDefault="00052F01" w:rsidP="00052F01">
    <w:pPr>
      <w:jc w:val="center"/>
      <w:rPr>
        <w:rFonts w:ascii="Arenski" w:hAnsi="Arenski"/>
        <w:sz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A5F285A" wp14:editId="6F9BE6C6">
          <wp:simplePos x="0" y="0"/>
          <wp:positionH relativeFrom="margin">
            <wp:align>right</wp:align>
          </wp:positionH>
          <wp:positionV relativeFrom="paragraph">
            <wp:posOffset>170180</wp:posOffset>
          </wp:positionV>
          <wp:extent cx="606697" cy="670560"/>
          <wp:effectExtent l="0" t="0" r="3175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697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0166">
      <w:rPr>
        <w:rFonts w:ascii="Arenski" w:hAnsi="Arenski"/>
        <w:sz w:val="44"/>
      </w:rPr>
      <w:t>The City School</w:t>
    </w:r>
  </w:p>
  <w:p w:rsidR="00052F01" w:rsidRDefault="00052F01" w:rsidP="00052F01">
    <w:pPr>
      <w:jc w:val="center"/>
      <w:rPr>
        <w:sz w:val="24"/>
      </w:rPr>
    </w:pPr>
    <w:r w:rsidRPr="00DF0166">
      <w:rPr>
        <w:sz w:val="24"/>
      </w:rPr>
      <w:t xml:space="preserve">North </w:t>
    </w:r>
    <w:proofErr w:type="spellStart"/>
    <w:r w:rsidRPr="00DF0166">
      <w:rPr>
        <w:sz w:val="24"/>
      </w:rPr>
      <w:t>Nazimabad</w:t>
    </w:r>
    <w:proofErr w:type="spellEnd"/>
    <w:r w:rsidRPr="00DF0166">
      <w:rPr>
        <w:sz w:val="24"/>
      </w:rPr>
      <w:t xml:space="preserve"> Boys Campus</w:t>
    </w:r>
  </w:p>
  <w:p w:rsidR="00052F01" w:rsidRPr="00DF0166" w:rsidRDefault="00052F01" w:rsidP="00052F01">
    <w:pPr>
      <w:jc w:val="center"/>
      <w:rPr>
        <w:sz w:val="24"/>
      </w:rPr>
    </w:pPr>
    <w:r>
      <w:rPr>
        <w:sz w:val="24"/>
      </w:rPr>
      <w:t>E-Worksheet</w:t>
    </w:r>
  </w:p>
  <w:p w:rsidR="00052F01" w:rsidRDefault="00052F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334C1"/>
    <w:rsid w:val="00052F01"/>
    <w:rsid w:val="000746C9"/>
    <w:rsid w:val="00094654"/>
    <w:rsid w:val="000A34D2"/>
    <w:rsid w:val="000B69FC"/>
    <w:rsid w:val="000C0A59"/>
    <w:rsid w:val="000D60E1"/>
    <w:rsid w:val="00111077"/>
    <w:rsid w:val="00124AB2"/>
    <w:rsid w:val="00137B2F"/>
    <w:rsid w:val="00167319"/>
    <w:rsid w:val="00170E72"/>
    <w:rsid w:val="00174213"/>
    <w:rsid w:val="001A23F6"/>
    <w:rsid w:val="001B1A9C"/>
    <w:rsid w:val="001C0C5C"/>
    <w:rsid w:val="001D5026"/>
    <w:rsid w:val="001D7C06"/>
    <w:rsid w:val="00203834"/>
    <w:rsid w:val="002318BF"/>
    <w:rsid w:val="00283DDA"/>
    <w:rsid w:val="002B0213"/>
    <w:rsid w:val="00323634"/>
    <w:rsid w:val="003441C8"/>
    <w:rsid w:val="0035156C"/>
    <w:rsid w:val="003609D4"/>
    <w:rsid w:val="003A5FC6"/>
    <w:rsid w:val="004052A5"/>
    <w:rsid w:val="00451B76"/>
    <w:rsid w:val="00451BE5"/>
    <w:rsid w:val="004641B0"/>
    <w:rsid w:val="004820C8"/>
    <w:rsid w:val="004C517E"/>
    <w:rsid w:val="004E1664"/>
    <w:rsid w:val="004F6667"/>
    <w:rsid w:val="0051423A"/>
    <w:rsid w:val="0052645B"/>
    <w:rsid w:val="00570648"/>
    <w:rsid w:val="00577EC2"/>
    <w:rsid w:val="005A7797"/>
    <w:rsid w:val="005B7139"/>
    <w:rsid w:val="005C4094"/>
    <w:rsid w:val="005C5A59"/>
    <w:rsid w:val="005D45CB"/>
    <w:rsid w:val="005E1D77"/>
    <w:rsid w:val="005F48B1"/>
    <w:rsid w:val="00640E9A"/>
    <w:rsid w:val="0064744B"/>
    <w:rsid w:val="00691413"/>
    <w:rsid w:val="006A6685"/>
    <w:rsid w:val="006B4A3C"/>
    <w:rsid w:val="006B4A74"/>
    <w:rsid w:val="006D1088"/>
    <w:rsid w:val="006E4EB4"/>
    <w:rsid w:val="007055A2"/>
    <w:rsid w:val="00741554"/>
    <w:rsid w:val="00745643"/>
    <w:rsid w:val="00747E92"/>
    <w:rsid w:val="007515D1"/>
    <w:rsid w:val="00775672"/>
    <w:rsid w:val="0079380E"/>
    <w:rsid w:val="007E0A4E"/>
    <w:rsid w:val="007E0E58"/>
    <w:rsid w:val="007F1CE2"/>
    <w:rsid w:val="00807184"/>
    <w:rsid w:val="00807C94"/>
    <w:rsid w:val="00833DA5"/>
    <w:rsid w:val="008669A7"/>
    <w:rsid w:val="008A3D26"/>
    <w:rsid w:val="008C47F8"/>
    <w:rsid w:val="008E0331"/>
    <w:rsid w:val="008F30F9"/>
    <w:rsid w:val="008F6E76"/>
    <w:rsid w:val="009172CA"/>
    <w:rsid w:val="0098092A"/>
    <w:rsid w:val="0099141F"/>
    <w:rsid w:val="009E3A14"/>
    <w:rsid w:val="00A02C85"/>
    <w:rsid w:val="00A40707"/>
    <w:rsid w:val="00A51103"/>
    <w:rsid w:val="00A8236B"/>
    <w:rsid w:val="00AA0742"/>
    <w:rsid w:val="00B118BD"/>
    <w:rsid w:val="00B35DE9"/>
    <w:rsid w:val="00B63C65"/>
    <w:rsid w:val="00B9136C"/>
    <w:rsid w:val="00B92B9B"/>
    <w:rsid w:val="00B94875"/>
    <w:rsid w:val="00BD1D5E"/>
    <w:rsid w:val="00BF0B81"/>
    <w:rsid w:val="00BF55A6"/>
    <w:rsid w:val="00BF6CC7"/>
    <w:rsid w:val="00C12FB8"/>
    <w:rsid w:val="00C50D88"/>
    <w:rsid w:val="00C92331"/>
    <w:rsid w:val="00CC424E"/>
    <w:rsid w:val="00CE2A3C"/>
    <w:rsid w:val="00D03DEC"/>
    <w:rsid w:val="00D05B15"/>
    <w:rsid w:val="00D20123"/>
    <w:rsid w:val="00D21651"/>
    <w:rsid w:val="00D5754A"/>
    <w:rsid w:val="00D72B97"/>
    <w:rsid w:val="00D770C0"/>
    <w:rsid w:val="00DB430D"/>
    <w:rsid w:val="00DC0D95"/>
    <w:rsid w:val="00DF0166"/>
    <w:rsid w:val="00DF5AC5"/>
    <w:rsid w:val="00E045A3"/>
    <w:rsid w:val="00E71266"/>
    <w:rsid w:val="00E738F7"/>
    <w:rsid w:val="00EB6C9A"/>
    <w:rsid w:val="00F75777"/>
    <w:rsid w:val="00F805A5"/>
    <w:rsid w:val="00F83BE6"/>
    <w:rsid w:val="00F9537B"/>
    <w:rsid w:val="00FA012D"/>
    <w:rsid w:val="00FC7965"/>
    <w:rsid w:val="00FE6E24"/>
    <w:rsid w:val="00FF6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12A4F-B3D8-48C5-AAAC-CE4685A48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48</TotalTime>
  <Pages>6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11</cp:revision>
  <cp:lastPrinted>2016-10-26T06:29:00Z</cp:lastPrinted>
  <dcterms:created xsi:type="dcterms:W3CDTF">2019-10-30T16:32:00Z</dcterms:created>
  <dcterms:modified xsi:type="dcterms:W3CDTF">2019-11-14T06:40:00Z</dcterms:modified>
</cp:coreProperties>
</file>