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5026" w:rsidRDefault="001D5026" w:rsidP="001D5026">
      <w:pPr>
        <w:jc w:val="center"/>
        <w:rPr>
          <w:sz w:val="24"/>
        </w:rPr>
      </w:pPr>
      <w:r w:rsidRPr="00E045A3">
        <w:rPr>
          <w:sz w:val="24"/>
        </w:rPr>
        <w:t xml:space="preserve">Teacher </w:t>
      </w:r>
      <w:r>
        <w:rPr>
          <w:sz w:val="24"/>
        </w:rPr>
        <w:t xml:space="preserve">Name: </w:t>
      </w:r>
      <w:proofErr w:type="spellStart"/>
      <w:r>
        <w:rPr>
          <w:sz w:val="24"/>
        </w:rPr>
        <w:t>Lubna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Tanweer</w:t>
      </w:r>
      <w:proofErr w:type="spellEnd"/>
      <w:r>
        <w:rPr>
          <w:sz w:val="24"/>
        </w:rPr>
        <w:tab/>
      </w:r>
    </w:p>
    <w:p w:rsidR="001D5026" w:rsidRDefault="001D5026" w:rsidP="001D5026">
      <w:pPr>
        <w:jc w:val="center"/>
        <w:rPr>
          <w:rFonts w:ascii="Times New Roman" w:hAnsi="Times New Roman" w:cs="Times New Roman"/>
          <w:sz w:val="24"/>
        </w:rPr>
      </w:pPr>
      <w:r>
        <w:rPr>
          <w:sz w:val="24"/>
        </w:rPr>
        <w:t xml:space="preserve">Class:      11               Subject: Computer Science                        </w:t>
      </w:r>
      <w:r w:rsidRPr="00E045A3">
        <w:rPr>
          <w:sz w:val="24"/>
        </w:rPr>
        <w:t>Date</w:t>
      </w:r>
      <w:r w:rsidRPr="004F6667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 xml:space="preserve"> </w:t>
      </w:r>
      <w:r w:rsidR="00C87E16">
        <w:rPr>
          <w:rFonts w:ascii="Times New Roman" w:hAnsi="Times New Roman" w:cs="Times New Roman"/>
          <w:sz w:val="24"/>
        </w:rPr>
        <w:t>20</w:t>
      </w:r>
      <w:r w:rsidRPr="0079380E">
        <w:rPr>
          <w:rFonts w:ascii="Times New Roman" w:hAnsi="Times New Roman" w:cs="Times New Roman"/>
          <w:sz w:val="24"/>
          <w:vertAlign w:val="superscript"/>
        </w:rPr>
        <w:t>th</w:t>
      </w:r>
      <w:r w:rsidR="00C87E16">
        <w:rPr>
          <w:rFonts w:ascii="Times New Roman" w:hAnsi="Times New Roman" w:cs="Times New Roman"/>
          <w:sz w:val="24"/>
        </w:rPr>
        <w:t xml:space="preserve"> October</w:t>
      </w:r>
      <w:bookmarkStart w:id="0" w:name="_GoBack"/>
      <w:bookmarkEnd w:id="0"/>
      <w:r w:rsidR="00CE2A3C">
        <w:rPr>
          <w:rFonts w:ascii="Times New Roman" w:hAnsi="Times New Roman" w:cs="Times New Roman"/>
          <w:sz w:val="24"/>
        </w:rPr>
        <w:t xml:space="preserve"> 2019</w:t>
      </w:r>
    </w:p>
    <w:p w:rsidR="00CE2A3C" w:rsidRDefault="00A8236B" w:rsidP="00CE2A3C">
      <w:r>
        <w:t>Database</w:t>
      </w:r>
    </w:p>
    <w:p w:rsidR="002B0213" w:rsidRDefault="002B0213" w:rsidP="002B021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Specimen paper 2015</w:t>
      </w:r>
    </w:p>
    <w:p w:rsidR="00B0317A" w:rsidRDefault="000F239B" w:rsidP="002B0213">
      <w:pPr>
        <w:rPr>
          <w:noProof/>
        </w:rPr>
      </w:pPr>
      <w:r>
        <w:rPr>
          <w:noProof/>
        </w:rPr>
        <w:drawing>
          <wp:inline distT="0" distB="0" distL="0" distR="0" wp14:anchorId="69450CFD" wp14:editId="535E7D3E">
            <wp:extent cx="5486400" cy="379708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1471" t="13811" r="19607" b="14201"/>
                    <a:stretch/>
                  </pic:blipFill>
                  <pic:spPr bwMode="auto">
                    <a:xfrm>
                      <a:off x="0" y="0"/>
                      <a:ext cx="5486400" cy="3797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F239B">
        <w:rPr>
          <w:noProof/>
        </w:rPr>
        <w:t xml:space="preserve"> </w:t>
      </w:r>
      <w:r>
        <w:rPr>
          <w:noProof/>
        </w:rPr>
        <w:drawing>
          <wp:inline distT="0" distB="0" distL="0" distR="0" wp14:anchorId="1DBFA3CD" wp14:editId="4BC85778">
            <wp:extent cx="5486400" cy="222934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263" t="32513" r="19076" b="25813"/>
                    <a:stretch/>
                  </pic:blipFill>
                  <pic:spPr bwMode="auto">
                    <a:xfrm>
                      <a:off x="0" y="0"/>
                      <a:ext cx="5486400" cy="2229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2B5C" w:rsidRDefault="002B0213" w:rsidP="002B021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2210_s15_qp21</w:t>
      </w:r>
    </w:p>
    <w:p w:rsidR="008D2B5C" w:rsidRDefault="008D2B5C" w:rsidP="002B0213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279ABCA7" wp14:editId="3771F306">
            <wp:extent cx="5486400" cy="3236360"/>
            <wp:effectExtent l="0" t="0" r="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1436" t="16847" r="19409" b="21084"/>
                    <a:stretch/>
                  </pic:blipFill>
                  <pic:spPr bwMode="auto">
                    <a:xfrm>
                      <a:off x="0" y="0"/>
                      <a:ext cx="5486400" cy="3236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2B5C" w:rsidRPr="003A2D4B" w:rsidRDefault="008D2B5C" w:rsidP="002B0213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3D48F0E9" wp14:editId="4E34E957">
            <wp:extent cx="5486400" cy="2796988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931" t="12709" r="17747" b="33497"/>
                    <a:stretch/>
                  </pic:blipFill>
                  <pic:spPr bwMode="auto">
                    <a:xfrm>
                      <a:off x="0" y="0"/>
                      <a:ext cx="5486400" cy="2796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A104B">
        <w:rPr>
          <w:noProof/>
        </w:rPr>
        <w:drawing>
          <wp:inline distT="0" distB="0" distL="0" distR="0" wp14:anchorId="1A9191C2" wp14:editId="45336DE3">
            <wp:extent cx="5486400" cy="4279086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3263" t="10936" r="17082" b="6306"/>
                    <a:stretch/>
                  </pic:blipFill>
                  <pic:spPr bwMode="auto">
                    <a:xfrm>
                      <a:off x="0" y="0"/>
                      <a:ext cx="5486400" cy="4279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0213" w:rsidRDefault="002B0213" w:rsidP="002B021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2210_s15_qp22</w:t>
      </w:r>
    </w:p>
    <w:p w:rsidR="00122BB6" w:rsidRDefault="00122BB6" w:rsidP="002B0213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26E55A01" wp14:editId="39A5BCA0">
            <wp:extent cx="5486400" cy="4107222"/>
            <wp:effectExtent l="0" t="0" r="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2433" t="13006" r="17415" b="6896"/>
                    <a:stretch/>
                  </pic:blipFill>
                  <pic:spPr bwMode="auto">
                    <a:xfrm>
                      <a:off x="0" y="0"/>
                      <a:ext cx="5486400" cy="4107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2BB6" w:rsidRDefault="00122BB6" w:rsidP="002B0213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6BBBA7A9" wp14:editId="5C734204">
            <wp:extent cx="5486400" cy="2831174"/>
            <wp:effectExtent l="0" t="0" r="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5257" t="16256" r="17747" b="31429"/>
                    <a:stretch/>
                  </pic:blipFill>
                  <pic:spPr bwMode="auto">
                    <a:xfrm>
                      <a:off x="0" y="0"/>
                      <a:ext cx="5486400" cy="2831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092ACD" wp14:editId="1D0D467E">
            <wp:extent cx="5486400" cy="2101516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4759" t="23645" r="18411" b="37635"/>
                    <a:stretch/>
                  </pic:blipFill>
                  <pic:spPr bwMode="auto">
                    <a:xfrm>
                      <a:off x="0" y="0"/>
                      <a:ext cx="5486400" cy="2101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0213" w:rsidRDefault="002B0213" w:rsidP="002B021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2210_w15_qp22</w:t>
      </w:r>
    </w:p>
    <w:p w:rsidR="008C18F7" w:rsidRPr="003A2D4B" w:rsidRDefault="008C18F7" w:rsidP="002B0213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2BA451DB" wp14:editId="66EB0C7C">
            <wp:extent cx="5486400" cy="3849573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1103" t="12709" r="18744" b="12217"/>
                    <a:stretch/>
                  </pic:blipFill>
                  <pic:spPr bwMode="auto">
                    <a:xfrm>
                      <a:off x="0" y="0"/>
                      <a:ext cx="5486400" cy="3849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579F3B" wp14:editId="00678409">
            <wp:extent cx="5486400" cy="3642232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2433" t="19212" r="18246" b="10738"/>
                    <a:stretch/>
                  </pic:blipFill>
                  <pic:spPr bwMode="auto">
                    <a:xfrm>
                      <a:off x="0" y="0"/>
                      <a:ext cx="5486400" cy="3642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0213" w:rsidRDefault="008C18F7" w:rsidP="002B021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2210_w15_qp23</w:t>
      </w:r>
    </w:p>
    <w:p w:rsidR="00E979AE" w:rsidRPr="003A2D4B" w:rsidRDefault="00E979AE" w:rsidP="002B0213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3E93C40A" wp14:editId="287B71D8">
            <wp:extent cx="5486400" cy="4245064"/>
            <wp:effectExtent l="0" t="0" r="0" b="31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1935" t="12709" r="18577" b="5418"/>
                    <a:stretch/>
                  </pic:blipFill>
                  <pic:spPr bwMode="auto">
                    <a:xfrm>
                      <a:off x="0" y="0"/>
                      <a:ext cx="5486400" cy="4245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0153BA" wp14:editId="2207571C">
            <wp:extent cx="5486400" cy="2104159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3597" t="17439" r="17912" b="42660"/>
                    <a:stretch/>
                  </pic:blipFill>
                  <pic:spPr bwMode="auto">
                    <a:xfrm>
                      <a:off x="0" y="0"/>
                      <a:ext cx="5486400" cy="2104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0213" w:rsidRPr="003A2D4B" w:rsidRDefault="002B0213" w:rsidP="002B0213">
      <w:pPr>
        <w:rPr>
          <w:rFonts w:ascii="Times New Roman" w:hAnsi="Times New Roman" w:cs="Times New Roman"/>
          <w:sz w:val="24"/>
        </w:rPr>
      </w:pPr>
    </w:p>
    <w:p w:rsidR="002B0213" w:rsidRDefault="002B0213" w:rsidP="002B021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2210_s16_qp21</w:t>
      </w:r>
    </w:p>
    <w:p w:rsidR="00E979AE" w:rsidRDefault="00E979AE" w:rsidP="002B0213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6C71897F" wp14:editId="674265CB">
            <wp:extent cx="5486400" cy="3540107"/>
            <wp:effectExtent l="0" t="0" r="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2266" t="19211" r="18246" b="12512"/>
                    <a:stretch/>
                  </pic:blipFill>
                  <pic:spPr bwMode="auto">
                    <a:xfrm>
                      <a:off x="0" y="0"/>
                      <a:ext cx="5486400" cy="3540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79AE" w:rsidRPr="003A2D4B" w:rsidRDefault="00E979AE" w:rsidP="002B0213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3A17F4B7" wp14:editId="20D8A677">
            <wp:extent cx="5486400" cy="3403744"/>
            <wp:effectExtent l="0" t="0" r="0" b="63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3263" t="21281" r="18079" b="13990"/>
                    <a:stretch/>
                  </pic:blipFill>
                  <pic:spPr bwMode="auto">
                    <a:xfrm>
                      <a:off x="0" y="0"/>
                      <a:ext cx="5486400" cy="3403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0213" w:rsidRDefault="002B0213" w:rsidP="002B021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2210_s16_qp22</w:t>
      </w:r>
    </w:p>
    <w:p w:rsidR="00E979AE" w:rsidRDefault="00E979AE" w:rsidP="002B0213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70AA7FA1" wp14:editId="69C5B7C3">
            <wp:extent cx="5486400" cy="2524046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2100" t="11822" r="17581" b="38817"/>
                    <a:stretch/>
                  </pic:blipFill>
                  <pic:spPr bwMode="auto">
                    <a:xfrm>
                      <a:off x="0" y="0"/>
                      <a:ext cx="5486400" cy="2524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6E23" w:rsidRDefault="00E979AE" w:rsidP="002B0213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313CA175" wp14:editId="204E4345">
            <wp:extent cx="5486400" cy="2999646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2599" t="14779" r="18743" b="28177"/>
                    <a:stretch/>
                  </pic:blipFill>
                  <pic:spPr bwMode="auto">
                    <a:xfrm>
                      <a:off x="0" y="0"/>
                      <a:ext cx="5486400" cy="2999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79AE" w:rsidRDefault="00E979AE" w:rsidP="002B0213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04596504" wp14:editId="08E15265">
            <wp:extent cx="5486400" cy="4149770"/>
            <wp:effectExtent l="0" t="0" r="0" b="317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3595" t="13300" r="17747" b="7784"/>
                    <a:stretch/>
                  </pic:blipFill>
                  <pic:spPr bwMode="auto">
                    <a:xfrm>
                      <a:off x="0" y="0"/>
                      <a:ext cx="5486400" cy="4149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995746" wp14:editId="60D674BF">
            <wp:extent cx="5604206" cy="355155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3262" t="20984" r="16418" b="9557"/>
                    <a:stretch/>
                  </pic:blipFill>
                  <pic:spPr bwMode="auto">
                    <a:xfrm>
                      <a:off x="0" y="0"/>
                      <a:ext cx="5610668" cy="3555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0213" w:rsidRDefault="002B0213" w:rsidP="002B021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2210_w16_qp22</w:t>
      </w:r>
    </w:p>
    <w:p w:rsidR="00A60886" w:rsidRDefault="00A60886" w:rsidP="002B0213">
      <w:pPr>
        <w:rPr>
          <w:noProof/>
        </w:rPr>
      </w:pPr>
    </w:p>
    <w:p w:rsidR="00E979AE" w:rsidRDefault="00E979AE" w:rsidP="002B0213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47F93ECE" wp14:editId="5F517889">
            <wp:extent cx="5486400" cy="3423394"/>
            <wp:effectExtent l="0" t="0" r="0" b="571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0937" t="16551" r="18078" b="15764"/>
                    <a:stretch/>
                  </pic:blipFill>
                  <pic:spPr bwMode="auto">
                    <a:xfrm>
                      <a:off x="0" y="0"/>
                      <a:ext cx="5486400" cy="3423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79AE" w:rsidRPr="003A2D4B" w:rsidRDefault="00E979AE" w:rsidP="002B0213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7291355C" wp14:editId="17A4C6F6">
            <wp:extent cx="5486400" cy="3991468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1602" t="14187" r="17415" b="6897"/>
                    <a:stretch/>
                  </pic:blipFill>
                  <pic:spPr bwMode="auto">
                    <a:xfrm>
                      <a:off x="0" y="0"/>
                      <a:ext cx="5486400" cy="3991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2164D7" wp14:editId="7CC5763A">
            <wp:extent cx="5486400" cy="2170444"/>
            <wp:effectExtent l="0" t="0" r="0" b="127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2433" t="34286" r="17082" b="23153"/>
                    <a:stretch/>
                  </pic:blipFill>
                  <pic:spPr bwMode="auto">
                    <a:xfrm>
                      <a:off x="0" y="0"/>
                      <a:ext cx="5486400" cy="2170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0213" w:rsidRDefault="00E979AE" w:rsidP="002B021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2210_w16_qp23</w:t>
      </w:r>
    </w:p>
    <w:p w:rsidR="00E979AE" w:rsidRDefault="00E979AE" w:rsidP="002B0213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2C3EC751" wp14:editId="03232D14">
            <wp:extent cx="5486400" cy="3760342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1270" t="14186" r="19574" b="13695"/>
                    <a:stretch/>
                  </pic:blipFill>
                  <pic:spPr bwMode="auto">
                    <a:xfrm>
                      <a:off x="0" y="0"/>
                      <a:ext cx="5486400" cy="3760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79AE" w:rsidRPr="003A2D4B" w:rsidRDefault="00E979AE" w:rsidP="002B0213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3356262F" wp14:editId="42D5F041">
            <wp:extent cx="5486400" cy="3575407"/>
            <wp:effectExtent l="0" t="0" r="0" b="635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23429" t="12709" r="17414" b="18719"/>
                    <a:stretch/>
                  </pic:blipFill>
                  <pic:spPr bwMode="auto">
                    <a:xfrm>
                      <a:off x="0" y="0"/>
                      <a:ext cx="5486400" cy="3575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0213" w:rsidRDefault="002B0213" w:rsidP="002B0213">
      <w:pPr>
        <w:rPr>
          <w:rFonts w:ascii="Times New Roman" w:hAnsi="Times New Roman" w:cs="Times New Roman"/>
          <w:sz w:val="24"/>
        </w:rPr>
      </w:pPr>
    </w:p>
    <w:p w:rsidR="002B0213" w:rsidRDefault="002B0213" w:rsidP="002B021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2210_s17_qp21</w:t>
      </w:r>
    </w:p>
    <w:p w:rsidR="006802BF" w:rsidRPr="003A2D4B" w:rsidRDefault="006802BF" w:rsidP="002B0213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372E8765" wp14:editId="73A5C274">
            <wp:extent cx="5486400" cy="4012215"/>
            <wp:effectExtent l="0" t="0" r="0" b="762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21103" t="13300" r="18910" b="8670"/>
                    <a:stretch/>
                  </pic:blipFill>
                  <pic:spPr bwMode="auto">
                    <a:xfrm>
                      <a:off x="0" y="0"/>
                      <a:ext cx="5486400" cy="4012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41C03F" wp14:editId="4445A19F">
            <wp:extent cx="3457575" cy="2019300"/>
            <wp:effectExtent l="0" t="0" r="952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21768" t="14779" r="17913" b="22561"/>
                    <a:stretch/>
                  </pic:blipFill>
                  <pic:spPr bwMode="auto">
                    <a:xfrm>
                      <a:off x="0" y="0"/>
                      <a:ext cx="3457575" cy="201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767196" wp14:editId="28C8D8CE">
            <wp:extent cx="5486400" cy="2234074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21935" t="23055" r="18079" b="33497"/>
                    <a:stretch/>
                  </pic:blipFill>
                  <pic:spPr bwMode="auto">
                    <a:xfrm>
                      <a:off x="0" y="0"/>
                      <a:ext cx="5486400" cy="2234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0213" w:rsidRDefault="002B0213" w:rsidP="002B021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2210_s17_qp22</w:t>
      </w:r>
    </w:p>
    <w:p w:rsidR="006802BF" w:rsidRDefault="006802BF" w:rsidP="002B0213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006E3D1B" wp14:editId="57536986">
            <wp:extent cx="5486400" cy="4199268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23430" t="15665" r="19906" b="7192"/>
                    <a:stretch/>
                  </pic:blipFill>
                  <pic:spPr bwMode="auto">
                    <a:xfrm>
                      <a:off x="0" y="0"/>
                      <a:ext cx="5486400" cy="4199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02BF" w:rsidRDefault="006802BF" w:rsidP="002B0213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54374BB4" wp14:editId="2597CCC8">
            <wp:extent cx="5486400" cy="2709746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26088" t="30738" r="19408" b="21379"/>
                    <a:stretch/>
                  </pic:blipFill>
                  <pic:spPr bwMode="auto">
                    <a:xfrm>
                      <a:off x="0" y="0"/>
                      <a:ext cx="5486400" cy="2709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0213" w:rsidRDefault="002B0213" w:rsidP="002B021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2210_w17_qp22</w:t>
      </w:r>
    </w:p>
    <w:p w:rsidR="006802BF" w:rsidRDefault="0016064F" w:rsidP="002B0213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1A6F8261" wp14:editId="5F3A53C1">
            <wp:extent cx="5486400" cy="3617073"/>
            <wp:effectExtent l="0" t="0" r="0" b="254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21103" t="17733" r="18910" b="11922"/>
                    <a:stretch/>
                  </pic:blipFill>
                  <pic:spPr bwMode="auto">
                    <a:xfrm>
                      <a:off x="0" y="0"/>
                      <a:ext cx="5486400" cy="3617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064F" w:rsidRPr="003A2D4B" w:rsidRDefault="0016064F" w:rsidP="002B0213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7FCBA91A" wp14:editId="3C9AAA19">
            <wp:extent cx="5486400" cy="2650733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22599" t="30445" r="18245" b="18718"/>
                    <a:stretch/>
                  </pic:blipFill>
                  <pic:spPr bwMode="auto">
                    <a:xfrm>
                      <a:off x="0" y="0"/>
                      <a:ext cx="5486400" cy="2650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0213" w:rsidRDefault="006802BF" w:rsidP="002B021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2210_w17_qp23</w:t>
      </w:r>
    </w:p>
    <w:p w:rsidR="0016064F" w:rsidRPr="003A2D4B" w:rsidRDefault="0016064F" w:rsidP="002B0213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3F6D7858" wp14:editId="2928B27D">
            <wp:extent cx="5486400" cy="331912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21768" t="18030" r="18079" b="17241"/>
                    <a:stretch/>
                  </pic:blipFill>
                  <pic:spPr bwMode="auto">
                    <a:xfrm>
                      <a:off x="0" y="0"/>
                      <a:ext cx="5486400" cy="3319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CC314E" wp14:editId="7131B98B">
            <wp:extent cx="5486400" cy="3955664"/>
            <wp:effectExtent l="0" t="0" r="0" b="698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23263" t="14483" r="16584" b="8375"/>
                    <a:stretch/>
                  </pic:blipFill>
                  <pic:spPr bwMode="auto">
                    <a:xfrm>
                      <a:off x="0" y="0"/>
                      <a:ext cx="5486400" cy="3955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0213" w:rsidRDefault="002B0213" w:rsidP="002B0213">
      <w:pPr>
        <w:tabs>
          <w:tab w:val="left" w:pos="5116"/>
        </w:tabs>
        <w:rPr>
          <w:rFonts w:ascii="Times New Roman" w:hAnsi="Times New Roman" w:cs="Times New Roman"/>
        </w:rPr>
      </w:pPr>
    </w:p>
    <w:p w:rsidR="002B0213" w:rsidRDefault="002B0213" w:rsidP="002B021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2210_s18_qp21</w:t>
      </w:r>
    </w:p>
    <w:p w:rsidR="0016064F" w:rsidRDefault="0016064F" w:rsidP="002B0213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672A0FD4" wp14:editId="48B1D0A3">
            <wp:extent cx="5486400" cy="3316292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22266" t="19508" r="18079" b="16355"/>
                    <a:stretch/>
                  </pic:blipFill>
                  <pic:spPr bwMode="auto">
                    <a:xfrm>
                      <a:off x="0" y="0"/>
                      <a:ext cx="5486400" cy="3316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5A8F8A" wp14:editId="47F800D7">
            <wp:extent cx="5486400" cy="3547371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22100" t="18916" r="17248" b="11330"/>
                    <a:stretch/>
                  </pic:blipFill>
                  <pic:spPr bwMode="auto">
                    <a:xfrm>
                      <a:off x="0" y="0"/>
                      <a:ext cx="5486400" cy="3547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0886" w:rsidRPr="003A2D4B" w:rsidRDefault="00A60886" w:rsidP="002B0213">
      <w:pPr>
        <w:rPr>
          <w:rFonts w:ascii="Times New Roman" w:hAnsi="Times New Roman" w:cs="Times New Roman"/>
          <w:sz w:val="24"/>
        </w:rPr>
      </w:pPr>
    </w:p>
    <w:p w:rsidR="002B0213" w:rsidRDefault="002B0213" w:rsidP="002B021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2210_s18_qp22</w:t>
      </w:r>
    </w:p>
    <w:p w:rsidR="00505895" w:rsidRDefault="00505895" w:rsidP="002B0213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1671B441" wp14:editId="3B93BCA5">
            <wp:extent cx="5486400" cy="387001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22100" t="13300" r="19242" b="13104"/>
                    <a:stretch/>
                  </pic:blipFill>
                  <pic:spPr bwMode="auto">
                    <a:xfrm>
                      <a:off x="0" y="0"/>
                      <a:ext cx="5486400" cy="3870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706772" wp14:editId="0367C20B">
            <wp:extent cx="5486400" cy="3744201"/>
            <wp:effectExtent l="0" t="0" r="0" b="889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21935" t="15960" r="18412" b="11626"/>
                    <a:stretch/>
                  </pic:blipFill>
                  <pic:spPr bwMode="auto">
                    <a:xfrm>
                      <a:off x="0" y="0"/>
                      <a:ext cx="5486400" cy="3744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0213" w:rsidRDefault="002B0213" w:rsidP="002B021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2210_w18_qp22</w:t>
      </w:r>
    </w:p>
    <w:p w:rsidR="00505895" w:rsidRPr="003A2D4B" w:rsidRDefault="00505895" w:rsidP="002B0213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05E615BA" wp14:editId="0B57A3D6">
            <wp:extent cx="5486400" cy="4290237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23596" t="12709" r="19242" b="7783"/>
                    <a:stretch/>
                  </pic:blipFill>
                  <pic:spPr bwMode="auto">
                    <a:xfrm>
                      <a:off x="0" y="0"/>
                      <a:ext cx="5486400" cy="4290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05895">
        <w:rPr>
          <w:noProof/>
        </w:rPr>
        <w:t xml:space="preserve"> </w:t>
      </w:r>
      <w:r>
        <w:rPr>
          <w:noProof/>
        </w:rPr>
        <w:drawing>
          <wp:inline distT="0" distB="0" distL="0" distR="0" wp14:anchorId="0FC69214" wp14:editId="32724F3D">
            <wp:extent cx="5486400" cy="1812897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23595" t="55271" r="19076" b="11035"/>
                    <a:stretch/>
                  </pic:blipFill>
                  <pic:spPr bwMode="auto">
                    <a:xfrm>
                      <a:off x="0" y="0"/>
                      <a:ext cx="5486400" cy="1812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0213" w:rsidRDefault="0016064F" w:rsidP="002B021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2210_w18_qp23</w:t>
      </w:r>
    </w:p>
    <w:p w:rsidR="009C57F2" w:rsidRDefault="009C57F2" w:rsidP="002B0213">
      <w:pPr>
        <w:rPr>
          <w:noProof/>
        </w:rPr>
      </w:pPr>
    </w:p>
    <w:p w:rsidR="009C57F2" w:rsidRDefault="00505895" w:rsidP="002B021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1D99846" wp14:editId="53D1FC18">
            <wp:extent cx="5486400" cy="3294822"/>
            <wp:effectExtent l="0" t="0" r="0" b="127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20937" t="18621" r="17913" b="16059"/>
                    <a:stretch/>
                  </pic:blipFill>
                  <pic:spPr bwMode="auto">
                    <a:xfrm>
                      <a:off x="0" y="0"/>
                      <a:ext cx="5486400" cy="3294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05895">
        <w:rPr>
          <w:noProof/>
        </w:rPr>
        <w:t xml:space="preserve"> </w:t>
      </w:r>
    </w:p>
    <w:p w:rsidR="009C57F2" w:rsidRDefault="00505895" w:rsidP="002B0213">
      <w:pPr>
        <w:rPr>
          <w:noProof/>
        </w:rPr>
      </w:pPr>
      <w:r>
        <w:rPr>
          <w:noProof/>
        </w:rPr>
        <w:drawing>
          <wp:inline distT="0" distB="0" distL="0" distR="0" wp14:anchorId="3E376387" wp14:editId="6AA76E3D">
            <wp:extent cx="5486400" cy="2883687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l="20771" t="26896" r="17581" b="15468"/>
                    <a:stretch/>
                  </pic:blipFill>
                  <pic:spPr bwMode="auto">
                    <a:xfrm>
                      <a:off x="0" y="0"/>
                      <a:ext cx="5486400" cy="2883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05895">
        <w:rPr>
          <w:noProof/>
        </w:rPr>
        <w:t xml:space="preserve"> </w:t>
      </w:r>
    </w:p>
    <w:p w:rsidR="00505895" w:rsidRPr="003A2D4B" w:rsidRDefault="00505895" w:rsidP="002B0213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66DAF386" wp14:editId="2BC25A85">
            <wp:extent cx="5486400" cy="288268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l="23096" t="23941" r="18080" b="21084"/>
                    <a:stretch/>
                  </pic:blipFill>
                  <pic:spPr bwMode="auto">
                    <a:xfrm>
                      <a:off x="0" y="0"/>
                      <a:ext cx="5486400" cy="2882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05895">
        <w:rPr>
          <w:noProof/>
        </w:rPr>
        <w:t xml:space="preserve"> </w:t>
      </w:r>
      <w:r>
        <w:rPr>
          <w:noProof/>
        </w:rPr>
        <w:drawing>
          <wp:inline distT="0" distB="0" distL="0" distR="0" wp14:anchorId="397D838B" wp14:editId="1D20ED37">
            <wp:extent cx="5486400" cy="2280863"/>
            <wp:effectExtent l="0" t="0" r="0" b="571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l="23761" t="39606" r="17083" b="16650"/>
                    <a:stretch/>
                  </pic:blipFill>
                  <pic:spPr bwMode="auto">
                    <a:xfrm>
                      <a:off x="0" y="0"/>
                      <a:ext cx="5486400" cy="22808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0213" w:rsidRDefault="002B0213" w:rsidP="002B0213">
      <w:pPr>
        <w:tabs>
          <w:tab w:val="left" w:pos="5116"/>
        </w:tabs>
        <w:rPr>
          <w:rFonts w:ascii="Times New Roman" w:hAnsi="Times New Roman" w:cs="Times New Roman"/>
        </w:rPr>
      </w:pPr>
    </w:p>
    <w:p w:rsidR="002B0213" w:rsidRPr="003A2D4B" w:rsidRDefault="002B0213" w:rsidP="002B021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2210_s19_qp21</w:t>
      </w:r>
    </w:p>
    <w:p w:rsidR="002B0213" w:rsidRDefault="002B0213" w:rsidP="002B021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2210_s19_qp22</w:t>
      </w:r>
    </w:p>
    <w:p w:rsidR="002B0213" w:rsidRPr="003A2D4B" w:rsidRDefault="002B0213" w:rsidP="002B021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2210_w19_qp22</w:t>
      </w:r>
    </w:p>
    <w:p w:rsidR="002B0213" w:rsidRPr="003A2D4B" w:rsidRDefault="0016064F" w:rsidP="002B021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2210_w19_qp23</w:t>
      </w:r>
    </w:p>
    <w:p w:rsidR="00A8236B" w:rsidRDefault="00A8236B" w:rsidP="00CE2A3C"/>
    <w:p w:rsidR="00A8236B" w:rsidRDefault="00A8236B" w:rsidP="00CE2A3C"/>
    <w:p w:rsidR="00B35DE9" w:rsidRPr="007E0E58" w:rsidRDefault="00B35DE9" w:rsidP="007E0E58">
      <w:pPr>
        <w:tabs>
          <w:tab w:val="left" w:pos="5116"/>
        </w:tabs>
        <w:rPr>
          <w:rFonts w:ascii="Times New Roman" w:hAnsi="Times New Roman" w:cs="Times New Roman"/>
        </w:rPr>
      </w:pPr>
    </w:p>
    <w:sectPr w:rsidR="00B35DE9" w:rsidRPr="007E0E58" w:rsidSect="00D5754A">
      <w:headerReference w:type="even" r:id="rId49"/>
      <w:headerReference w:type="default" r:id="rId50"/>
      <w:footerReference w:type="even" r:id="rId51"/>
      <w:footerReference w:type="default" r:id="rId52"/>
      <w:headerReference w:type="first" r:id="rId53"/>
      <w:footerReference w:type="first" r:id="rId54"/>
      <w:pgSz w:w="11907" w:h="16839" w:code="9"/>
      <w:pgMar w:top="2430" w:right="1440" w:bottom="1440" w:left="1440" w:header="18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3E42" w:rsidRDefault="00A63E42" w:rsidP="00570648">
      <w:pPr>
        <w:spacing w:after="0" w:line="240" w:lineRule="auto"/>
      </w:pPr>
      <w:r>
        <w:separator/>
      </w:r>
    </w:p>
  </w:endnote>
  <w:endnote w:type="continuationSeparator" w:id="0">
    <w:p w:rsidR="00A63E42" w:rsidRDefault="00A63E42" w:rsidP="005706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enski">
    <w:altName w:val="Times New Roman"/>
    <w:charset w:val="00"/>
    <w:family w:val="auto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6C9A" w:rsidRDefault="00EB6C9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1071"/>
      <w:gridCol w:w="3594"/>
    </w:tblGrid>
    <w:tr w:rsidR="007515D1">
      <w:tc>
        <w:tcPr>
          <w:tcW w:w="0" w:type="auto"/>
        </w:tcPr>
        <w:p w:rsidR="007515D1" w:rsidRDefault="00CE2A3C">
          <w:pPr>
            <w:pStyle w:val="Footer"/>
          </w:pPr>
          <w:r>
            <w:rPr>
              <w:noProof/>
            </w:rPr>
            <mc:AlternateContent>
              <mc:Choice Requires="wpg">
                <w:drawing>
                  <wp:inline distT="0" distB="0" distL="0" distR="0">
                    <wp:extent cx="495300" cy="481965"/>
                    <wp:effectExtent l="9525" t="19050" r="38100" b="13335"/>
                    <wp:docPr id="2" name="Group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 flipV="1">
                              <a:off x="0" y="0"/>
                              <a:ext cx="495300" cy="481965"/>
                              <a:chOff x="8754" y="11945"/>
                              <a:chExt cx="2880" cy="2859"/>
                            </a:xfrm>
                          </wpg:grpSpPr>
                          <wps:wsp>
                            <wps:cNvPr id="4" name="Rectangle 5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10194" y="11945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  <a:lumOff val="0"/>
                                  <a:alpha val="50000"/>
                                </a:schemeClr>
                              </a:solidFill>
                              <a:ln w="1270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chemeClr val="bg1">
                                          <a:lumMod val="8500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7" name="Rectangle 6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10194" y="13364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>
                                  <a:lumMod val="100000"/>
                                  <a:lumOff val="0"/>
                                </a:schemeClr>
                              </a:solidFill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8" name="Rectangle 7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8754" y="13364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  <a:lumOff val="0"/>
                                  <a:alpha val="50000"/>
                                </a:schemeClr>
                              </a:solidFill>
                              <a:ln w="1270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chemeClr val="bg1">
                                          <a:lumMod val="8500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64013EE3" id="Group 4" o:spid="_x0000_s1026" style="width:39pt;height:37.95pt;flip:y;mso-position-horizontal-relative:char;mso-position-vertical-relative:line" coordorigin="8754,11945" coordsize="2880,2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">
                    <v:rect id="Rectangle 5" o:spid="_x0000_s1027" style="position:absolute;left:10194;top:11945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/A3r0A&#10;AADaAAAADwAAAGRycy9kb3ducmV2LnhtbESPzQrCMBCE74LvEFbwpqkiWqtRRBC8ePAHz0uzNsVm&#10;U5qo9e2NIHgcZuYbZrlubSWe1PjSsYLRMAFBnDtdcqHgct4NUhA+IGusHJOCN3lYr7qdJWbavfhI&#10;z1MoRISwz1CBCaHOpPS5IYt+6Gri6N1cYzFE2RRSN/iKcFvJcZJMpcWS44LBmraG8vvpYRWE6lCa&#10;1L0fs/2GjbuO57MRH5Tq99rNAkSgNvzDv/ZeK5jA90q8AXL1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A/A3r0AAADaAAAADwAAAAAAAAAAAAAAAACYAgAAZHJzL2Rvd25yZXYu&#10;eG1sUEsFBgAAAAAEAAQA9QAAAIIDAAAAAA==&#10;" fillcolor="#bfbfbf [2412]" strokecolor="white [3212]" strokeweight="1pt">
                      <v:fill opacity="32896f"/>
                      <v:shadow color="#d8d8d8 [2732]" offset="3pt,3pt"/>
                    </v:rect>
                    <v:rect id="Rectangle 6" o:spid="_x0000_s1028" style="position:absolute;left:10194;top:13364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wcg8EA&#10;AADaAAAADwAAAGRycy9kb3ducmV2LnhtbERPTUvDQBC9C/6HZQRvdmNbqo3dFlspSDWITcHrkB2T&#10;YHY27E7b+O9dQfD4eN+L1eA6daIQW88GbkcZKOLK25ZrA4dye3MPKgqyxc4zGfimCKvl5cUCc+vP&#10;/E6nvdQqhXDM0UAj0udax6ohh3Hke+LEffrgUBIMtbYBzyncdXqcZTPtsOXU0GBPm4aqr/3RpRmz&#10;j6eXt/XrtBi2Uk5Kme/CrjDm+mp4fAAlNMi/+M/9bA3cwe+V5Ae9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8HIPBAAAA2gAAAA8AAAAAAAAAAAAAAAAAmAIAAGRycy9kb3du&#10;cmV2LnhtbFBLBQYAAAAABAAEAPUAAACGAwAAAAA=&#10;" fillcolor="#4472c4 [3208]" strokecolor="#f2f2f2 [3041]" strokeweight="3pt">
                      <v:shadow on="t" color="#1f3763 [1608]" opacity=".5" offset="1pt"/>
                    </v:rect>
                    <v:rect id="Rectangle 7" o:spid="_x0000_s1029" style="position:absolute;left:8754;top:13364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LK27oA&#10;AADaAAAADwAAAGRycy9kb3ducmV2LnhtbERPuwrCMBTdBf8hXMHNpjr4qKZFBMHFwQfOl+baFJub&#10;0kStf28GwfFw3puit414UedrxwqmSQqCuHS65krB9bKfLEH4gKyxcUwKPuShyIeDDWbavflEr3Oo&#10;RAxhn6ECE0KbSelLQxZ94lriyN1dZzFE2FVSd/iO4baRszSdS4s1xwaDLe0MlY/z0yoIzbE2S/d5&#10;Lg5bNu42Wy2mfFRqPOq3axCB+vAX/9wHrSBujVfiDZD5Fw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EULK27oAAADaAAAADwAAAAAAAAAAAAAAAACYAgAAZHJzL2Rvd25yZXYueG1s&#10;UEsFBgAAAAAEAAQA9QAAAH8DAAAAAA==&#10;" fillcolor="#bfbfbf [2412]" strokecolor="white [3212]" strokeweight="1pt">
                      <v:fill opacity="32896f"/>
                      <v:shadow color="#d8d8d8 [2732]" offset="3pt,3pt"/>
                    </v:rect>
                    <w10:anchorlock/>
                  </v:group>
                </w:pict>
              </mc:Fallback>
            </mc:AlternateContent>
          </w:r>
        </w:p>
      </w:tc>
      <w:tc>
        <w:tcPr>
          <w:tcW w:w="0" w:type="auto"/>
        </w:tcPr>
        <w:p w:rsidR="007515D1" w:rsidRDefault="00A63E42" w:rsidP="00DF0166">
          <w:pPr>
            <w:pStyle w:val="Footer"/>
          </w:pPr>
          <w:sdt>
            <w:sdtPr>
              <w:alias w:val="Company"/>
              <w:id w:val="1652845"/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EndPr/>
            <w:sdtContent>
              <w:r w:rsidR="00DF0166" w:rsidRPr="00DF0166">
                <w:t>http://thecityschoolnnbc.weebly.com</w:t>
              </w:r>
            </w:sdtContent>
          </w:sdt>
        </w:p>
      </w:tc>
    </w:tr>
  </w:tbl>
  <w:p w:rsidR="00745643" w:rsidRDefault="0074564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6C9A" w:rsidRDefault="00EB6C9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3E42" w:rsidRDefault="00A63E42" w:rsidP="00570648">
      <w:pPr>
        <w:spacing w:after="0" w:line="240" w:lineRule="auto"/>
      </w:pPr>
      <w:r>
        <w:separator/>
      </w:r>
    </w:p>
  </w:footnote>
  <w:footnote w:type="continuationSeparator" w:id="0">
    <w:p w:rsidR="00A63E42" w:rsidRDefault="00A63E42" w:rsidP="005706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7965" w:rsidRDefault="00FC7965">
    <w:pPr>
      <w:pStyle w:val="Header"/>
    </w:pPr>
    <w:r>
      <w:rPr>
        <w:noProof/>
      </w:rPr>
      <w:drawing>
        <wp:inline distT="0" distB="0" distL="0" distR="0">
          <wp:extent cx="3815715" cy="3815715"/>
          <wp:effectExtent l="19050" t="0" r="0" b="0"/>
          <wp:docPr id="5" name="Picture 4" descr="C:\Users\ICT 1\Desktop\va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ICT 1\Desktop\valu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5715" cy="38157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3815715" cy="3815715"/>
          <wp:effectExtent l="19050" t="0" r="0" b="0"/>
          <wp:docPr id="6" name="Picture 5" descr="C:\Users\ICT 1\Desktop\va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ICT 1\Desktop\valu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5715" cy="38157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15D1" w:rsidRDefault="00EB6C9A" w:rsidP="00570648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-952500</wp:posOffset>
          </wp:positionH>
          <wp:positionV relativeFrom="paragraph">
            <wp:posOffset>-104775</wp:posOffset>
          </wp:positionV>
          <wp:extent cx="7591425" cy="10753725"/>
          <wp:effectExtent l="19050" t="0" r="9525" b="0"/>
          <wp:wrapNone/>
          <wp:docPr id="3" name="Picture 2" descr="C:\Users\ICT 1\Desktop\formmmm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ICT 1\Desktop\formmmmm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1425" cy="10753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70648" w:rsidRPr="007515D1" w:rsidRDefault="00A40707" w:rsidP="00570648">
    <w:pPr>
      <w:pStyle w:val="Header"/>
    </w:pPr>
    <w:r>
      <w:rPr>
        <w:noProof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4800600</wp:posOffset>
          </wp:positionH>
          <wp:positionV relativeFrom="paragraph">
            <wp:posOffset>635</wp:posOffset>
          </wp:positionV>
          <wp:extent cx="723900" cy="800100"/>
          <wp:effectExtent l="19050" t="0" r="0" b="0"/>
          <wp:wrapNone/>
          <wp:docPr id="1" name="Picture 2" descr="C:\Users\ICT 1\Desktop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ICT 1\Desktop\logo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E2A3C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align>center</wp:align>
              </wp:positionH>
              <wp:positionV relativeFrom="paragraph">
                <wp:posOffset>0</wp:posOffset>
              </wp:positionV>
              <wp:extent cx="2278380" cy="1153795"/>
              <wp:effectExtent l="9525" t="9525" r="5080" b="5080"/>
              <wp:wrapNone/>
              <wp:docPr id="9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8380" cy="115379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DF0166" w:rsidRDefault="00DF0166" w:rsidP="00DF0166">
                          <w:pPr>
                            <w:jc w:val="center"/>
                            <w:rPr>
                              <w:rFonts w:ascii="Arenski" w:hAnsi="Arenski"/>
                              <w:sz w:val="44"/>
                            </w:rPr>
                          </w:pPr>
                          <w:r w:rsidRPr="00DF0166">
                            <w:rPr>
                              <w:rFonts w:ascii="Arenski" w:hAnsi="Arenski"/>
                              <w:sz w:val="44"/>
                            </w:rPr>
                            <w:t>The City School</w:t>
                          </w:r>
                        </w:p>
                        <w:p w:rsidR="00DF0166" w:rsidRDefault="00DF0166" w:rsidP="00DF0166">
                          <w:pPr>
                            <w:jc w:val="center"/>
                            <w:rPr>
                              <w:sz w:val="24"/>
                            </w:rPr>
                          </w:pPr>
                          <w:r w:rsidRPr="00DF0166">
                            <w:rPr>
                              <w:sz w:val="24"/>
                            </w:rPr>
                            <w:t xml:space="preserve">North </w:t>
                          </w:r>
                          <w:proofErr w:type="spellStart"/>
                          <w:r w:rsidRPr="00DF0166">
                            <w:rPr>
                              <w:sz w:val="24"/>
                            </w:rPr>
                            <w:t>Nazimabad</w:t>
                          </w:r>
                          <w:proofErr w:type="spellEnd"/>
                          <w:r w:rsidRPr="00DF0166">
                            <w:rPr>
                              <w:sz w:val="24"/>
                            </w:rPr>
                            <w:t xml:space="preserve"> Boys Campus</w:t>
                          </w:r>
                        </w:p>
                        <w:p w:rsidR="002318BF" w:rsidRPr="00DF0166" w:rsidRDefault="002318BF" w:rsidP="00DF0166">
                          <w:pPr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E-Worksheet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0;margin-top:0;width:179.4pt;height:90.85pt;z-index:251662336;visibility:visible;mso-wrap-style:square;mso-width-percent:40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" filled="f" strokecolor="white [3212]">
              <v:textbox style="mso-fit-shape-to-text:t">
                <w:txbxContent>
                  <w:p w:rsidR="00DF0166" w:rsidRDefault="00DF0166" w:rsidP="00DF0166">
                    <w:pPr>
                      <w:jc w:val="center"/>
                      <w:rPr>
                        <w:rFonts w:ascii="Arenski" w:hAnsi="Arenski"/>
                        <w:sz w:val="44"/>
                      </w:rPr>
                    </w:pPr>
                    <w:r w:rsidRPr="00DF0166">
                      <w:rPr>
                        <w:rFonts w:ascii="Arenski" w:hAnsi="Arenski"/>
                        <w:sz w:val="44"/>
                      </w:rPr>
                      <w:t>The City School</w:t>
                    </w:r>
                  </w:p>
                  <w:p w:rsidR="00DF0166" w:rsidRDefault="00DF0166" w:rsidP="00DF0166">
                    <w:pPr>
                      <w:jc w:val="center"/>
                      <w:rPr>
                        <w:sz w:val="24"/>
                      </w:rPr>
                    </w:pPr>
                    <w:r w:rsidRPr="00DF0166">
                      <w:rPr>
                        <w:sz w:val="24"/>
                      </w:rPr>
                      <w:t xml:space="preserve">North </w:t>
                    </w:r>
                    <w:proofErr w:type="spellStart"/>
                    <w:r w:rsidRPr="00DF0166">
                      <w:rPr>
                        <w:sz w:val="24"/>
                      </w:rPr>
                      <w:t>Nazimabad</w:t>
                    </w:r>
                    <w:proofErr w:type="spellEnd"/>
                    <w:r w:rsidRPr="00DF0166">
                      <w:rPr>
                        <w:sz w:val="24"/>
                      </w:rPr>
                      <w:t xml:space="preserve"> Boys Campus</w:t>
                    </w:r>
                  </w:p>
                  <w:p w:rsidR="002318BF" w:rsidRPr="00DF0166" w:rsidRDefault="002318BF" w:rsidP="00DF0166">
                    <w:pPr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E-Worksheet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6C9A" w:rsidRDefault="00EB6C9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2A3C"/>
    <w:rsid w:val="000A104B"/>
    <w:rsid w:val="000C68F3"/>
    <w:rsid w:val="000D60E1"/>
    <w:rsid w:val="000F239B"/>
    <w:rsid w:val="00111077"/>
    <w:rsid w:val="00122BB6"/>
    <w:rsid w:val="00124AB2"/>
    <w:rsid w:val="00137B2F"/>
    <w:rsid w:val="0016064F"/>
    <w:rsid w:val="00174213"/>
    <w:rsid w:val="001A23F6"/>
    <w:rsid w:val="001D5026"/>
    <w:rsid w:val="001D7C06"/>
    <w:rsid w:val="00201C66"/>
    <w:rsid w:val="00203834"/>
    <w:rsid w:val="002318BF"/>
    <w:rsid w:val="00283DDA"/>
    <w:rsid w:val="002B0213"/>
    <w:rsid w:val="003441C8"/>
    <w:rsid w:val="0035156C"/>
    <w:rsid w:val="003F4C59"/>
    <w:rsid w:val="004052A5"/>
    <w:rsid w:val="00451B76"/>
    <w:rsid w:val="00451BE5"/>
    <w:rsid w:val="004641B0"/>
    <w:rsid w:val="00477A03"/>
    <w:rsid w:val="004820C8"/>
    <w:rsid w:val="004C517E"/>
    <w:rsid w:val="004E1664"/>
    <w:rsid w:val="004F6667"/>
    <w:rsid w:val="00505895"/>
    <w:rsid w:val="00570648"/>
    <w:rsid w:val="005714C8"/>
    <w:rsid w:val="00577EC2"/>
    <w:rsid w:val="005A7797"/>
    <w:rsid w:val="005C5A59"/>
    <w:rsid w:val="005E1D77"/>
    <w:rsid w:val="005F48B1"/>
    <w:rsid w:val="0064744B"/>
    <w:rsid w:val="006802BF"/>
    <w:rsid w:val="00691413"/>
    <w:rsid w:val="006B4A3C"/>
    <w:rsid w:val="006B4A74"/>
    <w:rsid w:val="00745643"/>
    <w:rsid w:val="00747E92"/>
    <w:rsid w:val="007515D1"/>
    <w:rsid w:val="00775672"/>
    <w:rsid w:val="0079380E"/>
    <w:rsid w:val="007E0E58"/>
    <w:rsid w:val="00807184"/>
    <w:rsid w:val="00833DA5"/>
    <w:rsid w:val="008A3D26"/>
    <w:rsid w:val="008C18F7"/>
    <w:rsid w:val="008C47F8"/>
    <w:rsid w:val="008D2B5C"/>
    <w:rsid w:val="0099141F"/>
    <w:rsid w:val="009C57F2"/>
    <w:rsid w:val="00A40707"/>
    <w:rsid w:val="00A51103"/>
    <w:rsid w:val="00A60886"/>
    <w:rsid w:val="00A63E42"/>
    <w:rsid w:val="00A8236B"/>
    <w:rsid w:val="00B0317A"/>
    <w:rsid w:val="00B35DE9"/>
    <w:rsid w:val="00B92B9B"/>
    <w:rsid w:val="00BF55A6"/>
    <w:rsid w:val="00BF6CC7"/>
    <w:rsid w:val="00C12FB8"/>
    <w:rsid w:val="00C50D88"/>
    <w:rsid w:val="00C87E16"/>
    <w:rsid w:val="00CE2577"/>
    <w:rsid w:val="00CE2A3C"/>
    <w:rsid w:val="00D03DEC"/>
    <w:rsid w:val="00D5754A"/>
    <w:rsid w:val="00D770C0"/>
    <w:rsid w:val="00DC0D95"/>
    <w:rsid w:val="00DF0166"/>
    <w:rsid w:val="00DF5AC5"/>
    <w:rsid w:val="00E045A3"/>
    <w:rsid w:val="00E738F7"/>
    <w:rsid w:val="00E979AE"/>
    <w:rsid w:val="00EB6C9A"/>
    <w:rsid w:val="00F36E23"/>
    <w:rsid w:val="00FC79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34FD94E-2F12-4B83-BAA6-70976C25F4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51B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0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064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706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70648"/>
  </w:style>
  <w:style w:type="paragraph" w:styleId="Footer">
    <w:name w:val="footer"/>
    <w:basedOn w:val="Normal"/>
    <w:link w:val="FooterChar"/>
    <w:uiPriority w:val="99"/>
    <w:unhideWhenUsed/>
    <w:rsid w:val="005706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06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header" Target="header2.xml"/><Relationship Id="rId55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footer" Target="footer1.xml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5.png"/><Relationship Id="rId1" Type="http://schemas.openxmlformats.org/officeDocument/2006/relationships/image" Target="media/image4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Lubna\New%20folder\E-Worksheet%20Format%20CompSci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1BFAEA-D81A-4F36-9874-34960FE6FA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E-Worksheet Format CompSci</Template>
  <TotalTime>104</TotalTime>
  <Pages>23</Pages>
  <Words>78</Words>
  <Characters>447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http://thecityschoolnnbc.weebly.com</Company>
  <LinksUpToDate>false</LinksUpToDate>
  <CharactersWithSpaces>524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Admin</cp:lastModifiedBy>
  <cp:revision>13</cp:revision>
  <cp:lastPrinted>2016-10-26T06:29:00Z</cp:lastPrinted>
  <dcterms:created xsi:type="dcterms:W3CDTF">2019-10-20T04:21:00Z</dcterms:created>
  <dcterms:modified xsi:type="dcterms:W3CDTF">2019-10-21T07:42:00Z</dcterms:modified>
</cp:coreProperties>
</file>