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B5" w:rsidRDefault="005B5AB5" w:rsidP="001D5026">
      <w:pPr>
        <w:jc w:val="center"/>
        <w:rPr>
          <w:sz w:val="24"/>
        </w:rPr>
      </w:pPr>
    </w:p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>Name: Lubna Tanweer</w:t>
      </w:r>
      <w:r>
        <w:rPr>
          <w:sz w:val="24"/>
        </w:rPr>
        <w:tab/>
      </w:r>
    </w:p>
    <w:p w:rsidR="003A2D4B" w:rsidRDefault="001D5026" w:rsidP="003A2D4B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3A2D4B">
        <w:rPr>
          <w:rFonts w:ascii="Times New Roman" w:hAnsi="Times New Roman" w:cs="Times New Roman"/>
          <w:sz w:val="24"/>
        </w:rPr>
        <w:t>10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450CF5">
        <w:rPr>
          <w:rFonts w:ascii="Times New Roman" w:hAnsi="Times New Roman" w:cs="Times New Roman"/>
          <w:sz w:val="24"/>
        </w:rPr>
        <w:t xml:space="preserve"> October</w:t>
      </w:r>
      <w:bookmarkStart w:id="0" w:name="_GoBack"/>
      <w:bookmarkEnd w:id="0"/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CE2A3C" w:rsidRDefault="003A2D4B" w:rsidP="003A2D4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Error Detection</w:t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BC4BCF" w:rsidRDefault="00BC4BCF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CBDADBA" wp14:editId="2AE52A06">
            <wp:extent cx="4572000" cy="27481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03" t="13007" r="17249" b="21082"/>
                    <a:stretch/>
                  </pic:blipFill>
                  <pic:spPr bwMode="auto">
                    <a:xfrm>
                      <a:off x="0" y="0"/>
                      <a:ext cx="4572000" cy="274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2210_s15_qp21</w:t>
      </w:r>
    </w:p>
    <w:p w:rsidR="005B5AB5" w:rsidRPr="003A2D4B" w:rsidRDefault="005B5AB5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ED2D4F" wp14:editId="1A4A3821">
            <wp:extent cx="4572000" cy="3382027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69" t="12117" r="18079" b="8079"/>
                    <a:stretch/>
                  </pic:blipFill>
                  <pic:spPr bwMode="auto">
                    <a:xfrm>
                      <a:off x="0" y="0"/>
                      <a:ext cx="4572000" cy="338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2210_s15_qp22</w:t>
      </w:r>
    </w:p>
    <w:p w:rsidR="002E1ABB" w:rsidRDefault="002E1ABB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CA10760" wp14:editId="3BFC3191">
            <wp:extent cx="4572000" cy="3276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36" t="15961" r="18744" b="7783"/>
                    <a:stretch/>
                  </pic:blipFill>
                  <pic:spPr bwMode="auto"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79" w:rsidRDefault="007C74FE" w:rsidP="00E25579">
      <w:pPr>
        <w:pBdr>
          <w:bottom w:val="single" w:sz="4" w:space="1" w:color="auto"/>
        </w:pBd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rect id="_x0000_i1025" style="width:0;height:1.5pt" o:hralign="center" o:hrstd="t" o:hr="t" fillcolor="#a0a0a0" stroked="f"/>
        </w:pict>
      </w:r>
    </w:p>
    <w:p w:rsidR="00E25579" w:rsidRDefault="007C74FE" w:rsidP="00E25579">
      <w:pPr>
        <w:pBdr>
          <w:bottom w:val="single" w:sz="4" w:space="1" w:color="auto"/>
        </w:pBd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rect id="_x0000_i1026" style="width:0;height:1.5pt" o:hralign="center" o:hrstd="t" o:hr="t" fillcolor="#a0a0a0" stroked="f"/>
        </w:pict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2210_w15_qp22</w:t>
      </w:r>
    </w:p>
    <w:p w:rsidR="002E1ABB" w:rsidRPr="003A2D4B" w:rsidRDefault="002E1ABB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9609D3A" wp14:editId="6B16C924">
            <wp:extent cx="4572000" cy="329990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73" t="12709" r="19408" b="9852"/>
                    <a:stretch/>
                  </pic:blipFill>
                  <pic:spPr bwMode="auto">
                    <a:xfrm>
                      <a:off x="0" y="0"/>
                      <a:ext cx="4572000" cy="329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2E1AB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2210_w15_qp23</w:t>
      </w:r>
    </w:p>
    <w:p w:rsidR="002E1ABB" w:rsidRPr="003A2D4B" w:rsidRDefault="002E1ABB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3F1D590" wp14:editId="172A4692">
            <wp:extent cx="4572000" cy="35294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36" t="11823" r="18079" b="5124"/>
                    <a:stretch/>
                  </pic:blipFill>
                  <pic:spPr bwMode="auto">
                    <a:xfrm>
                      <a:off x="0" y="0"/>
                      <a:ext cx="4572000" cy="352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Pr="003A2D4B" w:rsidRDefault="003A2D4B" w:rsidP="003A2D4B">
      <w:pPr>
        <w:rPr>
          <w:rFonts w:ascii="Times New Roman" w:hAnsi="Times New Roman" w:cs="Times New Roman"/>
          <w:sz w:val="24"/>
        </w:rPr>
      </w:pP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2210_s16_qp21</w:t>
      </w:r>
    </w:p>
    <w:p w:rsidR="005A244C" w:rsidRDefault="005A244C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1F67154" wp14:editId="2CB0E068">
            <wp:extent cx="4572000" cy="2415153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768" t="15665" r="19408" b="29064"/>
                    <a:stretch/>
                  </pic:blipFill>
                  <pic:spPr bwMode="auto">
                    <a:xfrm>
                      <a:off x="0" y="0"/>
                      <a:ext cx="4572000" cy="241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44C" w:rsidRPr="003A2D4B" w:rsidRDefault="005A244C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97995DA" wp14:editId="05B74849">
            <wp:extent cx="4572000" cy="23728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84" t="22463" r="19906" b="29064"/>
                    <a:stretch/>
                  </pic:blipFill>
                  <pic:spPr bwMode="auto">
                    <a:xfrm>
                      <a:off x="0" y="0"/>
                      <a:ext cx="4572000" cy="237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2210_s16_qp22</w:t>
      </w:r>
    </w:p>
    <w:p w:rsidR="003A11E4" w:rsidRDefault="005A244C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A694B84" wp14:editId="702006E6">
            <wp:extent cx="4572000" cy="342578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03" t="13300" r="19907" b="8079"/>
                    <a:stretch/>
                  </pic:blipFill>
                  <pic:spPr bwMode="auto">
                    <a:xfrm>
                      <a:off x="0" y="0"/>
                      <a:ext cx="4572000" cy="34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F8F68" wp14:editId="5CD685E7">
            <wp:extent cx="4572000" cy="2566051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429" t="28670" r="18245" b="13103"/>
                    <a:stretch/>
                  </pic:blipFill>
                  <pic:spPr bwMode="auto">
                    <a:xfrm>
                      <a:off x="0" y="0"/>
                      <a:ext cx="4572000" cy="256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2210_w16_qp22</w:t>
      </w:r>
    </w:p>
    <w:p w:rsidR="005A244C" w:rsidRPr="003A2D4B" w:rsidRDefault="005A244C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1C17D5D" wp14:editId="320C592B">
            <wp:extent cx="4572000" cy="34356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266" t="14187" r="20240" b="8965"/>
                    <a:stretch/>
                  </pic:blipFill>
                  <pic:spPr bwMode="auto">
                    <a:xfrm>
                      <a:off x="0" y="0"/>
                      <a:ext cx="4572000" cy="343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</w:t>
      </w:r>
      <w:r w:rsidR="005A244C">
        <w:rPr>
          <w:rFonts w:ascii="Times New Roman" w:hAnsi="Times New Roman" w:cs="Times New Roman"/>
          <w:sz w:val="24"/>
        </w:rPr>
        <w:t>_qp23</w:t>
      </w:r>
    </w:p>
    <w:p w:rsidR="005A244C" w:rsidRPr="003A2D4B" w:rsidRDefault="005A244C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0A736EA" wp14:editId="61F75AD8">
            <wp:extent cx="4572000" cy="335363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439" t="11823" r="19076" b="9261"/>
                    <a:stretch/>
                  </pic:blipFill>
                  <pic:spPr bwMode="auto">
                    <a:xfrm>
                      <a:off x="0" y="0"/>
                      <a:ext cx="4572000" cy="335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A4316" wp14:editId="14CC446D">
            <wp:extent cx="4572000" cy="204569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940" t="22168" r="18411" b="28768"/>
                    <a:stretch/>
                  </pic:blipFill>
                  <pic:spPr bwMode="auto">
                    <a:xfrm>
                      <a:off x="0" y="0"/>
                      <a:ext cx="4572000" cy="204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2210_s17_qp21</w:t>
      </w:r>
    </w:p>
    <w:p w:rsidR="00EF26C7" w:rsidRPr="003A2D4B" w:rsidRDefault="00EF26C7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AAA9C96" wp14:editId="4464EC90">
            <wp:extent cx="4572000" cy="348646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602" t="12709" r="18910" b="6601"/>
                    <a:stretch/>
                  </pic:blipFill>
                  <pic:spPr bwMode="auto">
                    <a:xfrm>
                      <a:off x="0" y="0"/>
                      <a:ext cx="4572000" cy="348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2210_s17_qp22</w:t>
      </w:r>
    </w:p>
    <w:p w:rsidR="003A11E4" w:rsidRDefault="00EF26C7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3CFFCDF" wp14:editId="7CEE9D52">
            <wp:extent cx="4572000" cy="232496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652" t="13570" r="19146" b="34746"/>
                    <a:stretch/>
                  </pic:blipFill>
                  <pic:spPr bwMode="auto">
                    <a:xfrm>
                      <a:off x="0" y="0"/>
                      <a:ext cx="4572000" cy="232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C7" w:rsidRDefault="00EF26C7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EF715B5" wp14:editId="1A80E5CA">
            <wp:extent cx="4572000" cy="207943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759" t="37537" r="20073" b="17833"/>
                    <a:stretch/>
                  </pic:blipFill>
                  <pic:spPr bwMode="auto">
                    <a:xfrm>
                      <a:off x="0" y="0"/>
                      <a:ext cx="4572000" cy="207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C7" w:rsidRDefault="00EF26C7" w:rsidP="003A2D4B">
      <w:pPr>
        <w:rPr>
          <w:rFonts w:ascii="Times New Roman" w:hAnsi="Times New Roman" w:cs="Times New Roman"/>
          <w:sz w:val="24"/>
        </w:rPr>
      </w:pP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2210_w17_qp22</w:t>
      </w:r>
    </w:p>
    <w:p w:rsidR="007F4C97" w:rsidRPr="003A2D4B" w:rsidRDefault="007F4C97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 Error Detection in this paper</w:t>
      </w:r>
    </w:p>
    <w:p w:rsidR="00EF26C7" w:rsidRDefault="00EF26C7" w:rsidP="003A2D4B">
      <w:pPr>
        <w:rPr>
          <w:rFonts w:ascii="Times New Roman" w:hAnsi="Times New Roman" w:cs="Times New Roman"/>
          <w:sz w:val="24"/>
        </w:rPr>
      </w:pP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</w:t>
      </w:r>
      <w:r w:rsidR="00EF26C7">
        <w:rPr>
          <w:rFonts w:ascii="Times New Roman" w:hAnsi="Times New Roman" w:cs="Times New Roman"/>
          <w:sz w:val="24"/>
        </w:rPr>
        <w:t>_qp23</w:t>
      </w:r>
    </w:p>
    <w:p w:rsidR="007F4C97" w:rsidRPr="003A2D4B" w:rsidRDefault="007F4C97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61057F" wp14:editId="57AC5BFE">
            <wp:extent cx="4572000" cy="34102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602" t="13596" r="17581" b="5714"/>
                    <a:stretch/>
                  </pic:blipFill>
                  <pic:spPr bwMode="auto">
                    <a:xfrm>
                      <a:off x="0" y="0"/>
                      <a:ext cx="4572000" cy="341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7E0E58">
      <w:pPr>
        <w:tabs>
          <w:tab w:val="left" w:pos="5116"/>
        </w:tabs>
        <w:rPr>
          <w:rFonts w:ascii="Times New Roman" w:hAnsi="Times New Roman" w:cs="Times New Roman"/>
        </w:rPr>
      </w:pP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2210_s18_qp21</w:t>
      </w:r>
    </w:p>
    <w:p w:rsidR="00B84288" w:rsidRPr="003A2D4B" w:rsidRDefault="00B84288" w:rsidP="00B8428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Error Detection in this paper</w:t>
      </w:r>
    </w:p>
    <w:p w:rsidR="00B84288" w:rsidRPr="003A2D4B" w:rsidRDefault="00B84288" w:rsidP="003A2D4B">
      <w:pPr>
        <w:rPr>
          <w:rFonts w:ascii="Times New Roman" w:hAnsi="Times New Roman" w:cs="Times New Roman"/>
          <w:sz w:val="24"/>
        </w:rPr>
      </w:pP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2210_s18_qp22</w:t>
      </w:r>
    </w:p>
    <w:p w:rsidR="00B84288" w:rsidRPr="003A2D4B" w:rsidRDefault="00B84288" w:rsidP="00B8428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Error Detection in this paper</w:t>
      </w:r>
    </w:p>
    <w:p w:rsidR="00B84288" w:rsidRDefault="00B84288" w:rsidP="003A2D4B">
      <w:pPr>
        <w:rPr>
          <w:rFonts w:ascii="Times New Roman" w:hAnsi="Times New Roman" w:cs="Times New Roman"/>
          <w:sz w:val="24"/>
        </w:rPr>
      </w:pPr>
    </w:p>
    <w:p w:rsidR="003A2D4B" w:rsidRP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2210_w18_qp22</w:t>
      </w:r>
    </w:p>
    <w:p w:rsidR="00B84288" w:rsidRPr="003A2D4B" w:rsidRDefault="00B84288" w:rsidP="00B8428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Error Detection in this paper</w:t>
      </w:r>
    </w:p>
    <w:p w:rsidR="00B84288" w:rsidRDefault="00B84288" w:rsidP="003A2D4B">
      <w:pPr>
        <w:rPr>
          <w:rFonts w:ascii="Times New Roman" w:hAnsi="Times New Roman" w:cs="Times New Roman"/>
          <w:sz w:val="24"/>
        </w:rPr>
      </w:pP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</w:t>
      </w:r>
      <w:r w:rsidR="00B84288">
        <w:rPr>
          <w:rFonts w:ascii="Times New Roman" w:hAnsi="Times New Roman" w:cs="Times New Roman"/>
          <w:sz w:val="24"/>
        </w:rPr>
        <w:t>_qp23</w:t>
      </w:r>
    </w:p>
    <w:p w:rsidR="00B84288" w:rsidRPr="003A2D4B" w:rsidRDefault="00B84288" w:rsidP="003A2D4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306CBAF" wp14:editId="19E1A939">
            <wp:extent cx="4572000" cy="316712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270" t="12709" r="17082" b="11330"/>
                    <a:stretch/>
                  </pic:blipFill>
                  <pic:spPr bwMode="auto">
                    <a:xfrm>
                      <a:off x="0" y="0"/>
                      <a:ext cx="4572000" cy="316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42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D42549" wp14:editId="4B85FD1D">
            <wp:extent cx="4572000" cy="17035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266" t="18621" r="17082" b="41182"/>
                    <a:stretch/>
                  </pic:blipFill>
                  <pic:spPr bwMode="auto">
                    <a:xfrm>
                      <a:off x="0" y="0"/>
                      <a:ext cx="4572000" cy="170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4B" w:rsidRDefault="003A2D4B" w:rsidP="007E0E58">
      <w:pPr>
        <w:tabs>
          <w:tab w:val="left" w:pos="5116"/>
        </w:tabs>
        <w:rPr>
          <w:rFonts w:ascii="Times New Roman" w:hAnsi="Times New Roman" w:cs="Times New Roman"/>
        </w:rPr>
      </w:pPr>
    </w:p>
    <w:p w:rsidR="003A2D4B" w:rsidRP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2210_s19_qp21</w:t>
      </w:r>
    </w:p>
    <w:p w:rsid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2210_s19_qp22</w:t>
      </w:r>
    </w:p>
    <w:p w:rsidR="003A2D4B" w:rsidRP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2210_w19_qp22</w:t>
      </w:r>
    </w:p>
    <w:p w:rsidR="003A2D4B" w:rsidRPr="003A2D4B" w:rsidRDefault="003A2D4B" w:rsidP="003A2D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2210_w19_qp22</w:t>
      </w:r>
    </w:p>
    <w:p w:rsidR="003A2D4B" w:rsidRPr="007E0E58" w:rsidRDefault="003A2D4B" w:rsidP="007E0E58">
      <w:pPr>
        <w:tabs>
          <w:tab w:val="left" w:pos="5116"/>
        </w:tabs>
        <w:rPr>
          <w:rFonts w:ascii="Times New Roman" w:hAnsi="Times New Roman" w:cs="Times New Roman"/>
        </w:rPr>
      </w:pPr>
    </w:p>
    <w:sectPr w:rsidR="003A2D4B" w:rsidRPr="007E0E58" w:rsidSect="00D5754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4FE" w:rsidRDefault="007C74FE" w:rsidP="00570648">
      <w:pPr>
        <w:spacing w:after="0" w:line="240" w:lineRule="auto"/>
      </w:pPr>
      <w:r>
        <w:separator/>
      </w:r>
    </w:p>
  </w:endnote>
  <w:endnote w:type="continuationSeparator" w:id="0">
    <w:p w:rsidR="007C74FE" w:rsidRDefault="007C74FE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CE2A3C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7515D1" w:rsidRDefault="007C74FE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4FE" w:rsidRDefault="007C74FE" w:rsidP="00570648">
      <w:pPr>
        <w:spacing w:after="0" w:line="240" w:lineRule="auto"/>
      </w:pPr>
      <w:r>
        <w:separator/>
      </w:r>
    </w:p>
  </w:footnote>
  <w:footnote w:type="continuationSeparator" w:id="0">
    <w:p w:rsidR="007C74FE" w:rsidRDefault="007C74FE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2A3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DF0166" w:rsidRDefault="00DF0166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DF0166" w:rsidRDefault="00DF0166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>North Nazimabad Boys Campus</w:t>
                          </w:r>
                        </w:p>
                        <w:p w:rsidR="002318BF" w:rsidRPr="00DF0166" w:rsidRDefault="002318BF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DF0166" w:rsidRDefault="00DF0166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DF0166" w:rsidRDefault="00DF0166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2318BF" w:rsidRPr="00DF0166" w:rsidRDefault="002318BF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D60E1"/>
    <w:rsid w:val="00111077"/>
    <w:rsid w:val="00124AB2"/>
    <w:rsid w:val="00137B2F"/>
    <w:rsid w:val="00174213"/>
    <w:rsid w:val="001A23F6"/>
    <w:rsid w:val="001D5026"/>
    <w:rsid w:val="001D7C06"/>
    <w:rsid w:val="00203834"/>
    <w:rsid w:val="002318BF"/>
    <w:rsid w:val="00283DDA"/>
    <w:rsid w:val="002E1ABB"/>
    <w:rsid w:val="003441C8"/>
    <w:rsid w:val="0035156C"/>
    <w:rsid w:val="003A11E4"/>
    <w:rsid w:val="003A2D4B"/>
    <w:rsid w:val="004052A5"/>
    <w:rsid w:val="00450CF5"/>
    <w:rsid w:val="00451B76"/>
    <w:rsid w:val="00451BE5"/>
    <w:rsid w:val="004641B0"/>
    <w:rsid w:val="004774E8"/>
    <w:rsid w:val="004820C8"/>
    <w:rsid w:val="004945F7"/>
    <w:rsid w:val="004C517E"/>
    <w:rsid w:val="004E1664"/>
    <w:rsid w:val="004F6667"/>
    <w:rsid w:val="00570648"/>
    <w:rsid w:val="00577EC2"/>
    <w:rsid w:val="005A244C"/>
    <w:rsid w:val="005A7797"/>
    <w:rsid w:val="005B5AB5"/>
    <w:rsid w:val="005C5A59"/>
    <w:rsid w:val="005E1D77"/>
    <w:rsid w:val="005F48B1"/>
    <w:rsid w:val="0064744B"/>
    <w:rsid w:val="00691413"/>
    <w:rsid w:val="006A63A4"/>
    <w:rsid w:val="006B4A3C"/>
    <w:rsid w:val="006B4A74"/>
    <w:rsid w:val="00745643"/>
    <w:rsid w:val="00747E92"/>
    <w:rsid w:val="007515D1"/>
    <w:rsid w:val="00775672"/>
    <w:rsid w:val="0079380E"/>
    <w:rsid w:val="007C74FE"/>
    <w:rsid w:val="007E0E58"/>
    <w:rsid w:val="007F4C97"/>
    <w:rsid w:val="00807184"/>
    <w:rsid w:val="00833DA5"/>
    <w:rsid w:val="008A3D26"/>
    <w:rsid w:val="008C47F8"/>
    <w:rsid w:val="0099141F"/>
    <w:rsid w:val="00A40707"/>
    <w:rsid w:val="00A469DB"/>
    <w:rsid w:val="00A51103"/>
    <w:rsid w:val="00B35DE9"/>
    <w:rsid w:val="00B84288"/>
    <w:rsid w:val="00B92B9B"/>
    <w:rsid w:val="00BC4BCF"/>
    <w:rsid w:val="00BF55A6"/>
    <w:rsid w:val="00BF6CC7"/>
    <w:rsid w:val="00C12FB8"/>
    <w:rsid w:val="00C50D88"/>
    <w:rsid w:val="00CE2A3C"/>
    <w:rsid w:val="00D03DEC"/>
    <w:rsid w:val="00D5754A"/>
    <w:rsid w:val="00D770C0"/>
    <w:rsid w:val="00DC0D95"/>
    <w:rsid w:val="00DF0166"/>
    <w:rsid w:val="00DF5AC5"/>
    <w:rsid w:val="00E045A3"/>
    <w:rsid w:val="00E25579"/>
    <w:rsid w:val="00E738F7"/>
    <w:rsid w:val="00EB6C9A"/>
    <w:rsid w:val="00EF26C7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4450F-2287-490A-AC14-01C8390A7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148</TotalTime>
  <Pages>11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</cp:revision>
  <cp:lastPrinted>2016-10-26T06:29:00Z</cp:lastPrinted>
  <dcterms:created xsi:type="dcterms:W3CDTF">2019-10-20T04:19:00Z</dcterms:created>
  <dcterms:modified xsi:type="dcterms:W3CDTF">2019-10-21T07:42:00Z</dcterms:modified>
</cp:coreProperties>
</file>