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26" w:rsidRDefault="001D5026" w:rsidP="001D5026">
      <w:pPr>
        <w:jc w:val="center"/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 xml:space="preserve">Name: </w:t>
      </w:r>
      <w:proofErr w:type="spellStart"/>
      <w:r>
        <w:rPr>
          <w:sz w:val="24"/>
        </w:rPr>
        <w:t>Lubna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Tanweer</w:t>
      </w:r>
      <w:proofErr w:type="spellEnd"/>
      <w:r>
        <w:rPr>
          <w:sz w:val="24"/>
        </w:rPr>
        <w:tab/>
      </w:r>
    </w:p>
    <w:p w:rsidR="001D5026" w:rsidRDefault="001D5026" w:rsidP="001D5026">
      <w:pPr>
        <w:jc w:val="center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Class:      11               Subject: Computer Science                      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CE2A3C">
        <w:rPr>
          <w:rFonts w:ascii="Times New Roman" w:hAnsi="Times New Roman" w:cs="Times New Roman"/>
          <w:sz w:val="24"/>
        </w:rPr>
        <w:t>6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CE2A3C">
        <w:rPr>
          <w:rFonts w:ascii="Times New Roman" w:hAnsi="Times New Roman" w:cs="Times New Roman"/>
          <w:sz w:val="24"/>
        </w:rPr>
        <w:t xml:space="preserve"> Sep 2019</w:t>
      </w:r>
    </w:p>
    <w:p w:rsidR="00CE2A3C" w:rsidRDefault="00CE2A3C" w:rsidP="00CE2A3C">
      <w:r>
        <w:t>Trace Tables</w:t>
      </w:r>
    </w:p>
    <w:p w:rsidR="008C47F8" w:rsidRDefault="008C47F8" w:rsidP="00CE2A3C">
      <w:r>
        <w:t>2210_s15</w:t>
      </w:r>
      <w:r w:rsidR="004052A5">
        <w:t>_qp21</w:t>
      </w:r>
    </w:p>
    <w:p w:rsidR="004641B0" w:rsidRDefault="008C47F8" w:rsidP="00CE2A3C">
      <w:pPr>
        <w:rPr>
          <w:noProof/>
        </w:rPr>
      </w:pPr>
      <w:r>
        <w:rPr>
          <w:noProof/>
        </w:rPr>
        <w:drawing>
          <wp:inline distT="0" distB="0" distL="0" distR="0" wp14:anchorId="29A945C4" wp14:editId="6FBDCAAE">
            <wp:extent cx="4918421" cy="1726442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072" t="13763" r="9159" b="36431"/>
                    <a:stretch/>
                  </pic:blipFill>
                  <pic:spPr bwMode="auto">
                    <a:xfrm>
                      <a:off x="0" y="0"/>
                      <a:ext cx="4933700" cy="173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47F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82581E9" wp14:editId="691CA5C9">
            <wp:extent cx="4911090" cy="3568055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33" t="20054" r="22374" b="9785"/>
                    <a:stretch/>
                  </pic:blipFill>
                  <pic:spPr bwMode="auto">
                    <a:xfrm>
                      <a:off x="0" y="0"/>
                      <a:ext cx="4949350" cy="3595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47F8">
        <w:rPr>
          <w:noProof/>
        </w:rPr>
        <w:t xml:space="preserve"> </w:t>
      </w:r>
    </w:p>
    <w:p w:rsidR="004641B0" w:rsidRDefault="004641B0" w:rsidP="00CE2A3C">
      <w:pPr>
        <w:rPr>
          <w:noProof/>
        </w:rPr>
      </w:pPr>
    </w:p>
    <w:p w:rsidR="00CE2A3C" w:rsidRDefault="008C47F8" w:rsidP="00CE2A3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B51577" wp14:editId="64294FF6">
            <wp:extent cx="5343099" cy="27552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19" t="17575" r="20714" b="10640"/>
                    <a:stretch/>
                  </pic:blipFill>
                  <pic:spPr bwMode="auto">
                    <a:xfrm>
                      <a:off x="0" y="0"/>
                      <a:ext cx="5367192" cy="276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2A5" w:rsidRDefault="004052A5" w:rsidP="004052A5">
      <w:r>
        <w:t>2210_s15_qp22</w:t>
      </w:r>
    </w:p>
    <w:p w:rsidR="004052A5" w:rsidRDefault="004052A5" w:rsidP="004052A5">
      <w:r>
        <w:rPr>
          <w:noProof/>
        </w:rPr>
        <w:drawing>
          <wp:inline distT="0" distB="0" distL="0" distR="0" wp14:anchorId="1459D1C9" wp14:editId="4548E34B">
            <wp:extent cx="4790364" cy="360564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57" t="13976" r="21777" b="11900"/>
                    <a:stretch/>
                  </pic:blipFill>
                  <pic:spPr bwMode="auto">
                    <a:xfrm>
                      <a:off x="0" y="0"/>
                      <a:ext cx="4797585" cy="361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3250E" wp14:editId="4C7D6422">
            <wp:extent cx="4797188" cy="1043305"/>
            <wp:effectExtent l="0" t="0" r="381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86" t="70138" r="21408" b="8518"/>
                    <a:stretch/>
                  </pic:blipFill>
                  <pic:spPr bwMode="auto">
                    <a:xfrm>
                      <a:off x="0" y="0"/>
                      <a:ext cx="4956460" cy="107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2A5" w:rsidRDefault="004052A5" w:rsidP="00CE2A3C">
      <w:pPr>
        <w:rPr>
          <w:rFonts w:ascii="Times New Roman" w:hAnsi="Times New Roman" w:cs="Times New Roman"/>
          <w:sz w:val="24"/>
        </w:rPr>
      </w:pPr>
    </w:p>
    <w:p w:rsidR="00570648" w:rsidRDefault="00DC0D95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5CDE541" wp14:editId="5EE0B0D0">
            <wp:extent cx="5302155" cy="356447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381" t="14823" r="20943" b="17406"/>
                    <a:stretch/>
                  </pic:blipFill>
                  <pic:spPr bwMode="auto">
                    <a:xfrm>
                      <a:off x="0" y="0"/>
                      <a:ext cx="5312784" cy="357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8510A4" wp14:editId="0B65D1E2">
            <wp:extent cx="5319060" cy="302298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81" t="28586" r="20235" b="15932"/>
                    <a:stretch/>
                  </pic:blipFill>
                  <pic:spPr bwMode="auto">
                    <a:xfrm>
                      <a:off x="0" y="0"/>
                      <a:ext cx="5336886" cy="3033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95" w:rsidRDefault="00DC0D95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2210_w15_qp22</w:t>
      </w:r>
    </w:p>
    <w:p w:rsidR="00DC0D95" w:rsidRDefault="00DC0D95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C59CBB2" wp14:editId="0755A887">
            <wp:extent cx="4667534" cy="333655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738" t="15669" r="16299" b="6817"/>
                    <a:stretch/>
                  </pic:blipFill>
                  <pic:spPr bwMode="auto">
                    <a:xfrm>
                      <a:off x="0" y="0"/>
                      <a:ext cx="4675532" cy="334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0A4D2" wp14:editId="10A93EE8">
            <wp:extent cx="4742597" cy="1457832"/>
            <wp:effectExtent l="0" t="0" r="127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693" t="56496" r="21456" b="9908"/>
                    <a:stretch/>
                  </pic:blipFill>
                  <pic:spPr bwMode="auto">
                    <a:xfrm>
                      <a:off x="0" y="0"/>
                      <a:ext cx="4918958" cy="151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95" w:rsidRDefault="00DC0D95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2FB9FF3" wp14:editId="18BDC8A0">
            <wp:extent cx="4067033" cy="2831463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619" t="20540" r="40710" b="23126"/>
                    <a:stretch/>
                  </pic:blipFill>
                  <pic:spPr bwMode="auto">
                    <a:xfrm>
                      <a:off x="0" y="0"/>
                      <a:ext cx="4077546" cy="283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7F3A1" wp14:editId="5EBFAA47">
            <wp:extent cx="6134669" cy="3000776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38" t="22022" r="17971" b="6611"/>
                    <a:stretch/>
                  </pic:blipFill>
                  <pic:spPr bwMode="auto">
                    <a:xfrm>
                      <a:off x="0" y="0"/>
                      <a:ext cx="6151525" cy="300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95" w:rsidRDefault="00DC0D95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2210_w15_qp23</w:t>
      </w:r>
    </w:p>
    <w:p w:rsidR="00DC0D95" w:rsidRDefault="00DC0D95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F6FC642" wp14:editId="5D6E1ABD">
            <wp:extent cx="4107976" cy="3100359"/>
            <wp:effectExtent l="0" t="0" r="6985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500" t="14400" r="20708" b="9360"/>
                    <a:stretch/>
                  </pic:blipFill>
                  <pic:spPr bwMode="auto">
                    <a:xfrm>
                      <a:off x="0" y="0"/>
                      <a:ext cx="4111494" cy="310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A59" w:rsidRDefault="00DC0D95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1096FA4" wp14:editId="47E1D199">
            <wp:extent cx="4352485" cy="2913797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500" t="23928" r="20586" b="8301"/>
                    <a:stretch/>
                  </pic:blipFill>
                  <pic:spPr bwMode="auto">
                    <a:xfrm>
                      <a:off x="0" y="0"/>
                      <a:ext cx="4363141" cy="292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D95" w:rsidRDefault="00DC0D95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28F5F47" wp14:editId="020A3331">
            <wp:extent cx="5371849" cy="1023582"/>
            <wp:effectExtent l="0" t="0" r="63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475" t="58457" r="18919" b="22697"/>
                    <a:stretch/>
                  </pic:blipFill>
                  <pic:spPr bwMode="auto">
                    <a:xfrm>
                      <a:off x="0" y="0"/>
                      <a:ext cx="5395658" cy="102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413" w:rsidRDefault="00691413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2210_s16_qp21</w:t>
      </w:r>
    </w:p>
    <w:p w:rsidR="00691413" w:rsidRDefault="00691413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D50D9E5" wp14:editId="2C2B119A">
            <wp:extent cx="4947313" cy="3366515"/>
            <wp:effectExtent l="0" t="0" r="571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737" t="12069" r="16900" b="14869"/>
                    <a:stretch/>
                  </pic:blipFill>
                  <pic:spPr bwMode="auto">
                    <a:xfrm>
                      <a:off x="0" y="0"/>
                      <a:ext cx="4950223" cy="336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082FB" wp14:editId="66B8B294">
            <wp:extent cx="4793959" cy="1166883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499" t="63957" r="18774" b="10617"/>
                    <a:stretch/>
                  </pic:blipFill>
                  <pic:spPr bwMode="auto">
                    <a:xfrm>
                      <a:off x="0" y="0"/>
                      <a:ext cx="4868098" cy="118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2A5B0F" wp14:editId="4BCA9767">
            <wp:extent cx="4844955" cy="349854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881" t="16727" r="20715" b="13394"/>
                    <a:stretch/>
                  </pic:blipFill>
                  <pic:spPr bwMode="auto">
                    <a:xfrm>
                      <a:off x="0" y="0"/>
                      <a:ext cx="4848705" cy="350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413" w:rsidRDefault="00691413" w:rsidP="007E0E58">
      <w:pPr>
        <w:tabs>
          <w:tab w:val="left" w:pos="5116"/>
        </w:tabs>
        <w:rPr>
          <w:rFonts w:ascii="Times New Roman" w:hAnsi="Times New Roman" w:cs="Times New Roman"/>
        </w:rPr>
      </w:pPr>
    </w:p>
    <w:p w:rsidR="00691413" w:rsidRDefault="003441C8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2210_s16</w:t>
      </w:r>
      <w:r w:rsidR="00691413">
        <w:rPr>
          <w:rFonts w:ascii="Times New Roman" w:hAnsi="Times New Roman" w:cs="Times New Roman"/>
        </w:rPr>
        <w:t>_qp22</w:t>
      </w:r>
    </w:p>
    <w:p w:rsidR="003441C8" w:rsidRDefault="003441C8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694F39A" wp14:editId="502C8275">
            <wp:extent cx="5138382" cy="2868830"/>
            <wp:effectExtent l="0" t="0" r="5715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500" t="16093" r="16298" b="23127"/>
                    <a:stretch/>
                  </pic:blipFill>
                  <pic:spPr bwMode="auto">
                    <a:xfrm>
                      <a:off x="0" y="0"/>
                      <a:ext cx="5147011" cy="287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13E8E0" wp14:editId="79A914ED">
            <wp:extent cx="5193138" cy="3766782"/>
            <wp:effectExtent l="0" t="0" r="762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19" t="11435" r="15802" b="9118"/>
                    <a:stretch/>
                  </pic:blipFill>
                  <pic:spPr bwMode="auto">
                    <a:xfrm>
                      <a:off x="0" y="0"/>
                      <a:ext cx="5236203" cy="3798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1C8" w:rsidRDefault="003441C8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2210_w16_qp22</w:t>
      </w:r>
    </w:p>
    <w:p w:rsidR="003441C8" w:rsidRDefault="003441C8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CEB0B58" wp14:editId="391DBA02">
            <wp:extent cx="4735773" cy="3449515"/>
            <wp:effectExtent l="0" t="0" r="825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166" t="12918" r="27971" b="12115"/>
                    <a:stretch/>
                  </pic:blipFill>
                  <pic:spPr bwMode="auto">
                    <a:xfrm>
                      <a:off x="0" y="0"/>
                      <a:ext cx="4739872" cy="3452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F0622" wp14:editId="2D34F2D4">
            <wp:extent cx="4858603" cy="341386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786" t="22869" r="29162" b="9576"/>
                    <a:stretch/>
                  </pic:blipFill>
                  <pic:spPr bwMode="auto">
                    <a:xfrm>
                      <a:off x="0" y="0"/>
                      <a:ext cx="4867528" cy="342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664" w:rsidRDefault="004E1664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2210_w16_qp23</w:t>
      </w:r>
    </w:p>
    <w:p w:rsidR="004E1664" w:rsidRDefault="004E1664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8327323" wp14:editId="6AAB1DDA">
            <wp:extent cx="4626591" cy="3224601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738" t="12493" r="18664" b="14861"/>
                    <a:stretch/>
                  </pic:blipFill>
                  <pic:spPr bwMode="auto">
                    <a:xfrm>
                      <a:off x="0" y="0"/>
                      <a:ext cx="4633234" cy="3229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A6A7E2" wp14:editId="578EE463">
            <wp:extent cx="4625975" cy="2841340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3108" t="30705" r="19462" b="6552"/>
                    <a:stretch/>
                  </pic:blipFill>
                  <pic:spPr bwMode="auto">
                    <a:xfrm>
                      <a:off x="0" y="0"/>
                      <a:ext cx="4670130" cy="286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B930EE" wp14:editId="49B97129">
            <wp:extent cx="5083175" cy="2797791"/>
            <wp:effectExtent l="0" t="0" r="3175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4881" t="16516" r="20705" b="17829"/>
                    <a:stretch/>
                  </pic:blipFill>
                  <pic:spPr bwMode="auto">
                    <a:xfrm>
                      <a:off x="0" y="0"/>
                      <a:ext cx="5092799" cy="280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664" w:rsidRDefault="004E1664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2210_s17_qp21</w:t>
      </w:r>
    </w:p>
    <w:p w:rsidR="004E1664" w:rsidRDefault="004E1664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825E8E0" wp14:editId="033235FB">
            <wp:extent cx="4616517" cy="2429302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618" t="38115" r="18079" b="6377"/>
                    <a:stretch/>
                  </pic:blipFill>
                  <pic:spPr bwMode="auto">
                    <a:xfrm>
                      <a:off x="0" y="0"/>
                      <a:ext cx="4624042" cy="2433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A3304" wp14:editId="0E3E03A5">
            <wp:extent cx="4773402" cy="3391469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858" t="16093" r="16288" b="7001"/>
                    <a:stretch/>
                  </pic:blipFill>
                  <pic:spPr bwMode="auto">
                    <a:xfrm>
                      <a:off x="0" y="0"/>
                      <a:ext cx="4816764" cy="342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8BA22" wp14:editId="2854FF28">
            <wp:extent cx="4773295" cy="3383601"/>
            <wp:effectExtent l="0" t="0" r="825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2381" t="21810" r="21186" b="7035"/>
                    <a:stretch/>
                  </pic:blipFill>
                  <pic:spPr bwMode="auto">
                    <a:xfrm>
                      <a:off x="0" y="0"/>
                      <a:ext cx="4782381" cy="339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413" w:rsidRDefault="00111077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2210_s17_qp22</w:t>
      </w:r>
    </w:p>
    <w:p w:rsidR="00111077" w:rsidRDefault="00111077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B64CA7B" wp14:editId="39B763D5">
            <wp:extent cx="4681182" cy="2698530"/>
            <wp:effectExtent l="0" t="0" r="5715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2381" t="16093" r="17726" b="22494"/>
                    <a:stretch/>
                  </pic:blipFill>
                  <pic:spPr bwMode="auto">
                    <a:xfrm>
                      <a:off x="0" y="0"/>
                      <a:ext cx="4686595" cy="27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2F329" wp14:editId="042B924E">
            <wp:extent cx="4797188" cy="2223550"/>
            <wp:effectExtent l="0" t="0" r="3810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2632" t="43835" r="16940" b="6345"/>
                    <a:stretch/>
                  </pic:blipFill>
                  <pic:spPr bwMode="auto">
                    <a:xfrm>
                      <a:off x="0" y="0"/>
                      <a:ext cx="4844490" cy="224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DD3C3" wp14:editId="3909FBC3">
            <wp:extent cx="4565176" cy="3598317"/>
            <wp:effectExtent l="0" t="0" r="6985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4643" t="14823" r="20824" b="8723"/>
                    <a:stretch/>
                  </pic:blipFill>
                  <pic:spPr bwMode="auto">
                    <a:xfrm>
                      <a:off x="0" y="0"/>
                      <a:ext cx="4575666" cy="360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077" w:rsidRDefault="00111077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2210_w17_qp22</w:t>
      </w:r>
    </w:p>
    <w:p w:rsidR="00111077" w:rsidRDefault="00111077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100A2EE" wp14:editId="5E64CB5D">
            <wp:extent cx="3418205" cy="217681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2143" t="22446" r="18202" b="9980"/>
                    <a:stretch/>
                  </pic:blipFill>
                  <pic:spPr bwMode="auto">
                    <a:xfrm>
                      <a:off x="0" y="0"/>
                      <a:ext cx="3419530" cy="217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ED417" wp14:editId="733AFA87">
            <wp:extent cx="3507475" cy="1351128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2273" t="50399" r="16459" b="7621"/>
                    <a:stretch/>
                  </pic:blipFill>
                  <pic:spPr bwMode="auto">
                    <a:xfrm>
                      <a:off x="0" y="0"/>
                      <a:ext cx="3511955" cy="135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CCB98" wp14:editId="66B09727">
            <wp:extent cx="4722125" cy="3570623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309" t="12917" r="20590" b="8940"/>
                    <a:stretch/>
                  </pic:blipFill>
                  <pic:spPr bwMode="auto">
                    <a:xfrm>
                      <a:off x="0" y="0"/>
                      <a:ext cx="4726871" cy="357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4DB56" wp14:editId="2B76CFA9">
            <wp:extent cx="4598378" cy="1692323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119" t="41081" r="19859" b="22901"/>
                    <a:stretch/>
                  </pic:blipFill>
                  <pic:spPr bwMode="auto">
                    <a:xfrm>
                      <a:off x="0" y="0"/>
                      <a:ext cx="4611219" cy="169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077" w:rsidRDefault="00111077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2210_w17_qp23</w:t>
      </w:r>
    </w:p>
    <w:p w:rsidR="00174213" w:rsidRDefault="00111077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C5951CE" wp14:editId="2242BF8F">
            <wp:extent cx="4647063" cy="3744032"/>
            <wp:effectExtent l="0" t="0" r="127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2500" t="15669" r="22968" b="6181"/>
                    <a:stretch/>
                  </pic:blipFill>
                  <pic:spPr bwMode="auto">
                    <a:xfrm>
                      <a:off x="0" y="0"/>
                      <a:ext cx="4650492" cy="374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156C">
        <w:rPr>
          <w:noProof/>
        </w:rPr>
        <w:drawing>
          <wp:inline distT="0" distB="0" distL="0" distR="0" wp14:anchorId="7545A2F3" wp14:editId="580C3AC0">
            <wp:extent cx="4736437" cy="2367887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2619" t="43625" r="22060" b="7180"/>
                    <a:stretch/>
                  </pic:blipFill>
                  <pic:spPr bwMode="auto">
                    <a:xfrm>
                      <a:off x="0" y="0"/>
                      <a:ext cx="4775106" cy="2387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077" w:rsidRDefault="0035156C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B3CA795" wp14:editId="4E2B1596">
            <wp:extent cx="4793945" cy="846162"/>
            <wp:effectExtent l="0" t="0" r="698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5119" t="17575" r="21540" b="65678"/>
                    <a:stretch/>
                  </pic:blipFill>
                  <pic:spPr bwMode="auto">
                    <a:xfrm>
                      <a:off x="0" y="0"/>
                      <a:ext cx="4877001" cy="86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DAFE6" wp14:editId="14804CB1">
            <wp:extent cx="4592472" cy="31054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5595" t="26469" r="20348" b="8511"/>
                    <a:stretch/>
                  </pic:blipFill>
                  <pic:spPr bwMode="auto">
                    <a:xfrm>
                      <a:off x="0" y="0"/>
                      <a:ext cx="4597492" cy="3108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7AA3C" wp14:editId="1BA29C9E">
            <wp:extent cx="4627880" cy="730065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4287" t="53220" r="20114" b="31180"/>
                    <a:stretch/>
                  </pic:blipFill>
                  <pic:spPr bwMode="auto">
                    <a:xfrm>
                      <a:off x="0" y="0"/>
                      <a:ext cx="4710097" cy="74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56C" w:rsidRDefault="0035156C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2210_s18_qp22</w:t>
      </w:r>
    </w:p>
    <w:p w:rsidR="0035156C" w:rsidRDefault="0035156C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D65E89E" wp14:editId="32211A9B">
            <wp:extent cx="4831307" cy="3418001"/>
            <wp:effectExtent l="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2500" t="14187" r="20112" b="13596"/>
                    <a:stretch/>
                  </pic:blipFill>
                  <pic:spPr bwMode="auto">
                    <a:xfrm>
                      <a:off x="0" y="0"/>
                      <a:ext cx="4841871" cy="342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5BA1CF" wp14:editId="57FA5B27">
            <wp:extent cx="4844011" cy="128289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7739" t="62471" r="20095" b="12956"/>
                    <a:stretch/>
                  </pic:blipFill>
                  <pic:spPr bwMode="auto">
                    <a:xfrm>
                      <a:off x="0" y="0"/>
                      <a:ext cx="4862546" cy="128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E3037" wp14:editId="1EACE9CD">
            <wp:extent cx="5131425" cy="2258705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3928" t="37904" r="20350" b="18470"/>
                    <a:stretch/>
                  </pic:blipFill>
                  <pic:spPr bwMode="auto">
                    <a:xfrm>
                      <a:off x="0" y="0"/>
                      <a:ext cx="5162502" cy="227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56C" w:rsidRDefault="0035156C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2210_s18_qp22</w:t>
      </w:r>
    </w:p>
    <w:p w:rsidR="0035156C" w:rsidRDefault="0035156C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9A5C3F2" wp14:editId="0E54F70F">
            <wp:extent cx="4453853" cy="1726442"/>
            <wp:effectExtent l="0" t="0" r="4445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2620" t="17151" r="19617" b="43022"/>
                    <a:stretch/>
                  </pic:blipFill>
                  <pic:spPr bwMode="auto">
                    <a:xfrm>
                      <a:off x="0" y="0"/>
                      <a:ext cx="4466789" cy="1731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18A27" wp14:editId="3404D9C3">
            <wp:extent cx="4612943" cy="200870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5119" t="13551" r="20464" b="44301"/>
                    <a:stretch/>
                  </pic:blipFill>
                  <pic:spPr bwMode="auto">
                    <a:xfrm>
                      <a:off x="0" y="0"/>
                      <a:ext cx="4633942" cy="201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898CD" wp14:editId="2B310771">
            <wp:extent cx="4640239" cy="2828433"/>
            <wp:effectExtent l="0" t="0" r="825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4999" t="30492" r="20112" b="9997"/>
                    <a:stretch/>
                  </pic:blipFill>
                  <pic:spPr bwMode="auto">
                    <a:xfrm>
                      <a:off x="0" y="0"/>
                      <a:ext cx="4647390" cy="283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56C" w:rsidRDefault="0035156C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2210_w18_qp22</w:t>
      </w:r>
    </w:p>
    <w:p w:rsidR="0035156C" w:rsidRDefault="00B35DE9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EAE2A1E" wp14:editId="1DE24666">
            <wp:extent cx="4544704" cy="3297681"/>
            <wp:effectExtent l="0" t="0" r="825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2500" t="12918" r="18922" b="11477"/>
                    <a:stretch/>
                  </pic:blipFill>
                  <pic:spPr bwMode="auto">
                    <a:xfrm>
                      <a:off x="0" y="0"/>
                      <a:ext cx="4551027" cy="330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19FA2" wp14:editId="0154F961">
            <wp:extent cx="4442346" cy="3025482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2384" t="23504" r="19707" b="6346"/>
                    <a:stretch/>
                  </pic:blipFill>
                  <pic:spPr bwMode="auto">
                    <a:xfrm>
                      <a:off x="0" y="0"/>
                      <a:ext cx="4487822" cy="305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045C36" wp14:editId="4151CA25">
            <wp:extent cx="4339988" cy="1907787"/>
            <wp:effectExtent l="0" t="0" r="381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5476" t="24987" r="17369" b="30323"/>
                    <a:stretch/>
                  </pic:blipFill>
                  <pic:spPr bwMode="auto">
                    <a:xfrm>
                      <a:off x="0" y="0"/>
                      <a:ext cx="4352101" cy="1913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56D76" wp14:editId="1CCF1F58">
            <wp:extent cx="5035429" cy="4223982"/>
            <wp:effectExtent l="0" t="0" r="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5238" t="12918" r="20828" b="6609"/>
                    <a:stretch/>
                  </pic:blipFill>
                  <pic:spPr bwMode="auto">
                    <a:xfrm>
                      <a:off x="0" y="0"/>
                      <a:ext cx="5044761" cy="423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DE9" w:rsidRDefault="00B35DE9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2210_w18_qp23</w:t>
      </w:r>
    </w:p>
    <w:p w:rsidR="00B35DE9" w:rsidRDefault="00B35DE9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F502AC3" wp14:editId="1E46C04A">
            <wp:extent cx="4906370" cy="2110993"/>
            <wp:effectExtent l="0" t="0" r="889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2500" t="16516" r="16894" b="37102"/>
                    <a:stretch/>
                  </pic:blipFill>
                  <pic:spPr bwMode="auto">
                    <a:xfrm>
                      <a:off x="0" y="0"/>
                      <a:ext cx="4913964" cy="211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C95FB" wp14:editId="074C6911">
            <wp:extent cx="4769893" cy="246288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4881" t="30916" r="20461" b="18885"/>
                    <a:stretch/>
                  </pic:blipFill>
                  <pic:spPr bwMode="auto">
                    <a:xfrm>
                      <a:off x="0" y="0"/>
                      <a:ext cx="4779466" cy="246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6A7BDB" wp14:editId="25B965B0">
            <wp:extent cx="4230806" cy="2184837"/>
            <wp:effectExtent l="0" t="0" r="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4999" t="34515" r="20586" b="15503"/>
                    <a:stretch/>
                  </pic:blipFill>
                  <pic:spPr bwMode="auto">
                    <a:xfrm>
                      <a:off x="0" y="0"/>
                      <a:ext cx="4238350" cy="218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DE9" w:rsidRDefault="00B35DE9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2210_s19_qp21</w:t>
      </w:r>
    </w:p>
    <w:p w:rsidR="00B35DE9" w:rsidRDefault="00B35DE9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E0D635F" wp14:editId="15C9DB31">
            <wp:extent cx="4724688" cy="1630907"/>
            <wp:effectExtent l="0" t="0" r="0" b="762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2857" t="17787" r="20215" b="47259"/>
                    <a:stretch/>
                  </pic:blipFill>
                  <pic:spPr bwMode="auto">
                    <a:xfrm>
                      <a:off x="0" y="0"/>
                      <a:ext cx="4746050" cy="163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01F49" wp14:editId="009DC056">
            <wp:extent cx="4688006" cy="2128534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4167" t="30919" r="18892" b="23094"/>
                    <a:stretch/>
                  </pic:blipFill>
                  <pic:spPr bwMode="auto">
                    <a:xfrm>
                      <a:off x="0" y="0"/>
                      <a:ext cx="4702058" cy="2134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666DA" wp14:editId="09016EC3">
            <wp:extent cx="4900632" cy="2272352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4048" t="30915" r="17141" b="20580"/>
                    <a:stretch/>
                  </pic:blipFill>
                  <pic:spPr bwMode="auto">
                    <a:xfrm>
                      <a:off x="0" y="0"/>
                      <a:ext cx="4917409" cy="228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58AB0" wp14:editId="7B83E6A1">
            <wp:extent cx="3759958" cy="2524836"/>
            <wp:effectExtent l="0" t="0" r="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7976" t="14399" r="16426" b="7250"/>
                    <a:stretch/>
                  </pic:blipFill>
                  <pic:spPr bwMode="auto">
                    <a:xfrm>
                      <a:off x="0" y="0"/>
                      <a:ext cx="3760177" cy="252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73EA7" wp14:editId="47FE8C28">
            <wp:extent cx="3787254" cy="2504365"/>
            <wp:effectExtent l="0" t="0" r="381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8095" t="12917" r="15818" b="9352"/>
                    <a:stretch/>
                  </pic:blipFill>
                  <pic:spPr bwMode="auto">
                    <a:xfrm>
                      <a:off x="0" y="0"/>
                      <a:ext cx="3788223" cy="2505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DE9" w:rsidRDefault="00B35DE9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2210_s19_qp22</w:t>
      </w:r>
    </w:p>
    <w:p w:rsidR="00B35DE9" w:rsidRPr="007E0E58" w:rsidRDefault="00B35DE9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1065FFF" wp14:editId="0F4B25B0">
            <wp:extent cx="4073857" cy="3119175"/>
            <wp:effectExtent l="0" t="0" r="3175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2738" t="12493" r="18321" b="7237"/>
                    <a:stretch/>
                  </pic:blipFill>
                  <pic:spPr bwMode="auto">
                    <a:xfrm>
                      <a:off x="0" y="0"/>
                      <a:ext cx="4078392" cy="312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B9B2E" wp14:editId="52A72290">
            <wp:extent cx="4223982" cy="2573552"/>
            <wp:effectExtent l="0" t="0" r="571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4167" t="22233" r="21897" b="19314"/>
                    <a:stretch/>
                  </pic:blipFill>
                  <pic:spPr bwMode="auto">
                    <a:xfrm>
                      <a:off x="0" y="0"/>
                      <a:ext cx="4231392" cy="257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DE9" w:rsidRPr="007E0E58" w:rsidSect="00D5754A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7" w:h="16839" w:code="9"/>
      <w:pgMar w:top="2430" w:right="144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E92" w:rsidRDefault="00747E92" w:rsidP="00570648">
      <w:pPr>
        <w:spacing w:after="0" w:line="240" w:lineRule="auto"/>
      </w:pPr>
      <w:r>
        <w:separator/>
      </w:r>
    </w:p>
  </w:endnote>
  <w:endnote w:type="continuationSeparator" w:id="0">
    <w:p w:rsidR="00747E92" w:rsidRDefault="00747E92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7515D1">
      <w:tc>
        <w:tcPr>
          <w:tcW w:w="0" w:type="auto"/>
        </w:tcPr>
        <w:p w:rsidR="007515D1" w:rsidRDefault="00CE2A3C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013EE3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7515D1" w:rsidRDefault="00747E92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E92" w:rsidRDefault="00747E92" w:rsidP="00570648">
      <w:pPr>
        <w:spacing w:after="0" w:line="240" w:lineRule="auto"/>
      </w:pPr>
      <w:r>
        <w:separator/>
      </w:r>
    </w:p>
  </w:footnote>
  <w:footnote w:type="continuationSeparator" w:id="0">
    <w:p w:rsidR="00747E92" w:rsidRDefault="00747E92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2A3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278380" cy="1153795"/>
              <wp:effectExtent l="9525" t="9525" r="5080" b="508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11537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DF0166" w:rsidRDefault="00DF0166" w:rsidP="00DF0166">
                          <w:pPr>
                            <w:jc w:val="center"/>
                            <w:rPr>
                              <w:rFonts w:ascii="Arenski" w:hAnsi="Arenski"/>
                              <w:sz w:val="44"/>
                            </w:rPr>
                          </w:pPr>
                          <w:r w:rsidRPr="00DF0166">
                            <w:rPr>
                              <w:rFonts w:ascii="Arenski" w:hAnsi="Arenski"/>
                              <w:sz w:val="44"/>
                            </w:rPr>
                            <w:t>The City School</w:t>
                          </w:r>
                        </w:p>
                        <w:p w:rsidR="00DF0166" w:rsidRDefault="00DF0166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DF0166">
                            <w:rPr>
                              <w:sz w:val="24"/>
                            </w:rPr>
                            <w:t xml:space="preserve">North </w:t>
                          </w:r>
                          <w:proofErr w:type="spellStart"/>
                          <w:r w:rsidRPr="00DF0166">
                            <w:rPr>
                              <w:sz w:val="24"/>
                            </w:rPr>
                            <w:t>Nazimabad</w:t>
                          </w:r>
                          <w:proofErr w:type="spellEnd"/>
                          <w:r w:rsidRPr="00DF0166">
                            <w:rPr>
                              <w:sz w:val="24"/>
                            </w:rPr>
                            <w:t xml:space="preserve"> Boys Campus</w:t>
                          </w:r>
                        </w:p>
                        <w:p w:rsidR="002318BF" w:rsidRPr="00DF0166" w:rsidRDefault="002318BF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0;width:179.4pt;height:90.8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" filled="f" strokecolor="white [3212]">
              <v:textbox style="mso-fit-shape-to-text:t">
                <w:txbxContent>
                  <w:p w:rsidR="00DF0166" w:rsidRDefault="00DF0166" w:rsidP="00DF0166">
                    <w:pPr>
                      <w:jc w:val="center"/>
                      <w:rPr>
                        <w:rFonts w:ascii="Arenski" w:hAnsi="Arenski"/>
                        <w:sz w:val="44"/>
                      </w:rPr>
                    </w:pPr>
                    <w:r w:rsidRPr="00DF0166">
                      <w:rPr>
                        <w:rFonts w:ascii="Arenski" w:hAnsi="Arenski"/>
                        <w:sz w:val="44"/>
                      </w:rPr>
                      <w:t>The City School</w:t>
                    </w:r>
                  </w:p>
                  <w:p w:rsidR="00DF0166" w:rsidRDefault="00DF0166" w:rsidP="00DF0166">
                    <w:pPr>
                      <w:jc w:val="center"/>
                      <w:rPr>
                        <w:sz w:val="24"/>
                      </w:rPr>
                    </w:pPr>
                    <w:r w:rsidRPr="00DF0166">
                      <w:rPr>
                        <w:sz w:val="24"/>
                      </w:rPr>
                      <w:t xml:space="preserve">North </w:t>
                    </w:r>
                    <w:proofErr w:type="spellStart"/>
                    <w:r w:rsidRPr="00DF0166">
                      <w:rPr>
                        <w:sz w:val="24"/>
                      </w:rPr>
                      <w:t>Nazimabad</w:t>
                    </w:r>
                    <w:proofErr w:type="spellEnd"/>
                    <w:r w:rsidRPr="00DF0166">
                      <w:rPr>
                        <w:sz w:val="24"/>
                      </w:rPr>
                      <w:t xml:space="preserve"> Boys Campus</w:t>
                    </w:r>
                  </w:p>
                  <w:p w:rsidR="002318BF" w:rsidRPr="00DF0166" w:rsidRDefault="002318BF" w:rsidP="00DF0166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E-Worksheet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C9A" w:rsidRDefault="00EB6C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D60E1"/>
    <w:rsid w:val="00111077"/>
    <w:rsid w:val="00124AB2"/>
    <w:rsid w:val="00137B2F"/>
    <w:rsid w:val="00174213"/>
    <w:rsid w:val="001A23F6"/>
    <w:rsid w:val="001D5026"/>
    <w:rsid w:val="00203834"/>
    <w:rsid w:val="002318BF"/>
    <w:rsid w:val="00283DDA"/>
    <w:rsid w:val="003441C8"/>
    <w:rsid w:val="0035156C"/>
    <w:rsid w:val="004052A5"/>
    <w:rsid w:val="00451B76"/>
    <w:rsid w:val="00451BE5"/>
    <w:rsid w:val="004641B0"/>
    <w:rsid w:val="004820C8"/>
    <w:rsid w:val="004C517E"/>
    <w:rsid w:val="004E1664"/>
    <w:rsid w:val="004F6667"/>
    <w:rsid w:val="00570648"/>
    <w:rsid w:val="00577EC2"/>
    <w:rsid w:val="005A7797"/>
    <w:rsid w:val="005C5A59"/>
    <w:rsid w:val="005E1D77"/>
    <w:rsid w:val="005F48B1"/>
    <w:rsid w:val="0064744B"/>
    <w:rsid w:val="00691413"/>
    <w:rsid w:val="006B4A3C"/>
    <w:rsid w:val="006B4A74"/>
    <w:rsid w:val="00745643"/>
    <w:rsid w:val="00747E92"/>
    <w:rsid w:val="007515D1"/>
    <w:rsid w:val="00775672"/>
    <w:rsid w:val="0079380E"/>
    <w:rsid w:val="007E0E58"/>
    <w:rsid w:val="00807184"/>
    <w:rsid w:val="00833DA5"/>
    <w:rsid w:val="008A3D26"/>
    <w:rsid w:val="008C47F8"/>
    <w:rsid w:val="0099141F"/>
    <w:rsid w:val="00A40707"/>
    <w:rsid w:val="00A51103"/>
    <w:rsid w:val="00B35DE9"/>
    <w:rsid w:val="00B92B9B"/>
    <w:rsid w:val="00BF55A6"/>
    <w:rsid w:val="00BF6CC7"/>
    <w:rsid w:val="00C12FB8"/>
    <w:rsid w:val="00C50D88"/>
    <w:rsid w:val="00CE2A3C"/>
    <w:rsid w:val="00D03DEC"/>
    <w:rsid w:val="00D5754A"/>
    <w:rsid w:val="00D770C0"/>
    <w:rsid w:val="00DC0D95"/>
    <w:rsid w:val="00DF0166"/>
    <w:rsid w:val="00DF5AC5"/>
    <w:rsid w:val="00E045A3"/>
    <w:rsid w:val="00E738F7"/>
    <w:rsid w:val="00EB6C9A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FD94E-2F12-4B83-BAA6-70976C25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2.png"/><Relationship Id="rId1" Type="http://schemas.openxmlformats.org/officeDocument/2006/relationships/image" Target="media/image6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F30B5-0283-4E93-8CDF-3DDB664E3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124</TotalTime>
  <Pages>26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11</cp:revision>
  <cp:lastPrinted>2016-10-26T06:29:00Z</cp:lastPrinted>
  <dcterms:created xsi:type="dcterms:W3CDTF">2019-09-07T03:46:00Z</dcterms:created>
  <dcterms:modified xsi:type="dcterms:W3CDTF">2019-09-07T05:50:00Z</dcterms:modified>
</cp:coreProperties>
</file>